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7388" w14:textId="77777777" w:rsidR="00120990" w:rsidRPr="00120990" w:rsidRDefault="00120990" w:rsidP="004F1806">
      <w:pPr>
        <w:pStyle w:val="Tittel"/>
      </w:pPr>
    </w:p>
    <w:p w14:paraId="639C5CE3" w14:textId="77777777" w:rsidR="00120990" w:rsidRPr="00120990" w:rsidRDefault="00120990" w:rsidP="004F1806">
      <w:pPr>
        <w:pStyle w:val="Tittel"/>
      </w:pPr>
    </w:p>
    <w:p w14:paraId="1F5A3613" w14:textId="36A7EF84" w:rsidR="00D74B1F" w:rsidRPr="00120990" w:rsidRDefault="004F1806" w:rsidP="004F1806">
      <w:pPr>
        <w:pStyle w:val="Tittel"/>
      </w:pPr>
      <w:r w:rsidRPr="00120990">
        <w:t>Utlysning masterstipend</w:t>
      </w:r>
    </w:p>
    <w:p w14:paraId="4F0C1C6D" w14:textId="62EDE9EE" w:rsidR="00261636" w:rsidRPr="00120990" w:rsidRDefault="004F1806" w:rsidP="000E3F7E">
      <w:r>
        <w:t>Skal du skrive masteroppgave og er interessert i lesing i barne</w:t>
      </w:r>
      <w:r w:rsidR="3673EA75">
        <w:t>skolen eller</w:t>
      </w:r>
      <w:r>
        <w:t xml:space="preserve"> ungdomsskolen? Da kan du søke stipend fra </w:t>
      </w:r>
      <w:r w:rsidR="000E3F7E">
        <w:t xml:space="preserve">prosjektet INN-les! Vi lyser ut to masterstipend på 5000 kr for skoleåret 2025-26, for deg innen et </w:t>
      </w:r>
      <w:r w:rsidR="00261636">
        <w:t>av følgende studieprogram ved Universitetet i Innlandet:</w:t>
      </w:r>
    </w:p>
    <w:p w14:paraId="1A1D2369" w14:textId="4BFA1B66" w:rsidR="00261636" w:rsidRPr="00120990" w:rsidRDefault="00261636" w:rsidP="1E9D49E2">
      <w:pPr>
        <w:pStyle w:val="Listeavsnitt"/>
      </w:pPr>
      <w:r>
        <w:t>G</w:t>
      </w:r>
      <w:r w:rsidR="000E3F7E">
        <w:t>runnskolelærerutdanning trinn 1-7 og 5-10</w:t>
      </w:r>
      <w:r w:rsidR="5BF87C6D">
        <w:t xml:space="preserve"> (GLU)</w:t>
      </w:r>
    </w:p>
    <w:p w14:paraId="7E30682F" w14:textId="6B47DE6E" w:rsidR="004F1806" w:rsidRPr="00D45293" w:rsidRDefault="000E3F7E" w:rsidP="1E9D49E2">
      <w:pPr>
        <w:pStyle w:val="Listeavsnitt"/>
        <w:rPr>
          <w:lang w:val="nn-NO"/>
        </w:rPr>
      </w:pPr>
      <w:r w:rsidRPr="00D45293">
        <w:rPr>
          <w:lang w:val="nn-NO"/>
        </w:rPr>
        <w:t xml:space="preserve">Lektorutdanning i språkfag ved Fakultet for </w:t>
      </w:r>
      <w:proofErr w:type="spellStart"/>
      <w:r w:rsidRPr="00D45293">
        <w:rPr>
          <w:lang w:val="nn-NO"/>
        </w:rPr>
        <w:t>lærerutdanning</w:t>
      </w:r>
      <w:proofErr w:type="spellEnd"/>
      <w:r w:rsidRPr="00D45293">
        <w:rPr>
          <w:lang w:val="nn-NO"/>
        </w:rPr>
        <w:t xml:space="preserve"> og pedagogikk</w:t>
      </w:r>
      <w:r w:rsidR="65E6F011" w:rsidRPr="00D45293">
        <w:rPr>
          <w:lang w:val="nn-NO"/>
        </w:rPr>
        <w:t xml:space="preserve"> (</w:t>
      </w:r>
    </w:p>
    <w:p w14:paraId="40886DD6" w14:textId="71D8A163" w:rsidR="00261636" w:rsidRPr="00D45293" w:rsidRDefault="00261636" w:rsidP="1E9D49E2">
      <w:pPr>
        <w:pStyle w:val="Listeavsnitt"/>
        <w:rPr>
          <w:lang w:val="nn-NO"/>
        </w:rPr>
      </w:pPr>
      <w:r w:rsidRPr="00D45293">
        <w:rPr>
          <w:lang w:val="nn-NO"/>
        </w:rPr>
        <w:t xml:space="preserve">Master i kultur- og </w:t>
      </w:r>
      <w:proofErr w:type="spellStart"/>
      <w:r w:rsidRPr="00D45293">
        <w:rPr>
          <w:lang w:val="nn-NO"/>
        </w:rPr>
        <w:t>språkfagenes</w:t>
      </w:r>
      <w:proofErr w:type="spellEnd"/>
      <w:r w:rsidRPr="00D45293">
        <w:rPr>
          <w:lang w:val="nn-NO"/>
        </w:rPr>
        <w:t xml:space="preserve"> didaktikk</w:t>
      </w:r>
      <w:r w:rsidR="55142295" w:rsidRPr="00D45293">
        <w:rPr>
          <w:lang w:val="nn-NO"/>
        </w:rPr>
        <w:t xml:space="preserve"> (MIKS)</w:t>
      </w:r>
    </w:p>
    <w:p w14:paraId="427183DC" w14:textId="0A5418DE" w:rsidR="00261636" w:rsidRPr="00120990" w:rsidRDefault="00261636" w:rsidP="1E9D49E2">
      <w:pPr>
        <w:pStyle w:val="Listeavsnitt"/>
      </w:pPr>
      <w:r>
        <w:t>Master i tilpasset opplæring</w:t>
      </w:r>
      <w:r w:rsidR="3948BEA7">
        <w:t xml:space="preserve"> (MIT)</w:t>
      </w:r>
    </w:p>
    <w:p w14:paraId="6F76F5B2" w14:textId="3FA0F805" w:rsidR="0069128A" w:rsidRPr="007A1705" w:rsidRDefault="00261636" w:rsidP="0069128A">
      <w:r w:rsidRPr="00120990">
        <w:t xml:space="preserve">Oppgaven skal knytte seg til </w:t>
      </w:r>
      <w:hyperlink r:id="rId11" w:history="1">
        <w:r w:rsidRPr="00120990">
          <w:rPr>
            <w:rStyle w:val="Hyperkobling"/>
          </w:rPr>
          <w:t xml:space="preserve">prosjektet </w:t>
        </w:r>
        <w:r w:rsidR="000E3F7E" w:rsidRPr="00120990">
          <w:rPr>
            <w:rStyle w:val="Hyperkobling"/>
          </w:rPr>
          <w:t>INN-les</w:t>
        </w:r>
      </w:hyperlink>
      <w:r w:rsidRPr="00120990">
        <w:t>, et samarbeid mellom Universitetet i Innlandet og Nannestad kommune</w:t>
      </w:r>
      <w:r w:rsidR="0069128A">
        <w:t xml:space="preserve"> bygd rundt </w:t>
      </w:r>
      <w:r w:rsidR="0069128A" w:rsidRPr="00120990">
        <w:t>et samarbeid i desentralisert ordning for kompetanseutvikling i grunnskole og videregående skole (</w:t>
      </w:r>
      <w:proofErr w:type="spellStart"/>
      <w:r w:rsidR="004D252D">
        <w:t>D</w:t>
      </w:r>
      <w:r w:rsidR="0069128A" w:rsidRPr="00120990">
        <w:t>ekomp</w:t>
      </w:r>
      <w:proofErr w:type="spellEnd"/>
      <w:r w:rsidR="0069128A" w:rsidRPr="00120990">
        <w:t>)</w:t>
      </w:r>
      <w:r w:rsidRPr="00120990">
        <w:t>.</w:t>
      </w:r>
      <w:r w:rsidR="0069128A">
        <w:t xml:space="preserve"> Et av produktene av dette samarbeidet er den gjeldende leseplanen for Nannestad-skolen.</w:t>
      </w:r>
      <w:r w:rsidRPr="00120990">
        <w:t xml:space="preserve"> Målet med </w:t>
      </w:r>
      <w:r w:rsidR="0069128A">
        <w:t xml:space="preserve">INN-les </w:t>
      </w:r>
      <w:r w:rsidR="000E3F7E" w:rsidRPr="00120990">
        <w:t xml:space="preserve">er å utvikle gode samarbeidsformer for arbeid med lesing i skolen, med fokus på lesestrategier og flerspråklighet som ressurs i klasserommet. </w:t>
      </w:r>
      <w:r w:rsidR="00120990" w:rsidRPr="00120990">
        <w:t xml:space="preserve">Samtidig forsker vi på tiltak skolene prøver ut/iverksetter. </w:t>
      </w:r>
      <w:r w:rsidR="0069128A">
        <w:t>Det er mange mulige retninger for ei masteroppgave innenfor prosjektet, og alt fra aksjonsforskning og eksperimentell design til etnografi</w:t>
      </w:r>
      <w:r w:rsidR="007A1705">
        <w:t xml:space="preserve"> </w:t>
      </w:r>
      <w:r w:rsidR="0069128A">
        <w:t xml:space="preserve">kan være aktuelle innfallsvinkler. </w:t>
      </w:r>
      <w:r w:rsidR="007A1705">
        <w:t>Aktuelle veiledere forsker selv innen s</w:t>
      </w:r>
      <w:r w:rsidR="0069128A" w:rsidRPr="007A1705">
        <w:t>pråk, litteratur og pedagogikk</w:t>
      </w:r>
      <w:r w:rsidR="007A1705" w:rsidRPr="007A1705">
        <w:t>.</w:t>
      </w:r>
    </w:p>
    <w:p w14:paraId="4EB183A7" w14:textId="4B376DE0" w:rsidR="00530D60" w:rsidRPr="00120990" w:rsidRDefault="004F1806" w:rsidP="00E15193">
      <w:r w:rsidRPr="00E15193">
        <w:t>For å søke på stipendet må du</w:t>
      </w:r>
      <w:r w:rsidR="00E15193" w:rsidRPr="00E15193">
        <w:t xml:space="preserve"> s</w:t>
      </w:r>
      <w:r w:rsidR="00261636" w:rsidRPr="00120990">
        <w:t>krive masteroppgave ved et av programmene nevnt over i skoleåret 2025/26</w:t>
      </w:r>
      <w:r w:rsidR="00E15193">
        <w:t xml:space="preserve">. </w:t>
      </w:r>
      <w:r w:rsidR="008D1CE5">
        <w:t>Send inn:</w:t>
      </w:r>
    </w:p>
    <w:p w14:paraId="0F3C5B93" w14:textId="77777777" w:rsidR="008D1CE5" w:rsidRDefault="008D1CE5" w:rsidP="000E3F7E">
      <w:pPr>
        <w:pStyle w:val="Listeavsnitt"/>
        <w:numPr>
          <w:ilvl w:val="0"/>
          <w:numId w:val="12"/>
        </w:numPr>
      </w:pPr>
      <w:r>
        <w:t>En kort søknad</w:t>
      </w:r>
    </w:p>
    <w:p w14:paraId="43E759F6" w14:textId="13A0364D" w:rsidR="00530D60" w:rsidRPr="00120990" w:rsidRDefault="008D1CE5" w:rsidP="000E3F7E">
      <w:pPr>
        <w:pStyle w:val="Listeavsnitt"/>
        <w:numPr>
          <w:ilvl w:val="0"/>
          <w:numId w:val="12"/>
        </w:numPr>
      </w:pPr>
      <w:r>
        <w:t>P</w:t>
      </w:r>
      <w:r w:rsidR="004F1806" w:rsidRPr="00120990">
        <w:t xml:space="preserve">rosjektskisse (3-5 sider) </w:t>
      </w:r>
      <w:r>
        <w:t xml:space="preserve">som beskriver </w:t>
      </w:r>
      <w:r w:rsidR="004F1806" w:rsidRPr="00120990">
        <w:t>master</w:t>
      </w:r>
      <w:r>
        <w:t>prosjektets</w:t>
      </w:r>
      <w:r w:rsidR="004F1806" w:rsidRPr="00120990">
        <w:t xml:space="preserve"> tema,</w:t>
      </w:r>
      <w:r w:rsidR="00530D60" w:rsidRPr="00120990">
        <w:t xml:space="preserve"> </w:t>
      </w:r>
      <w:r w:rsidR="004F1806" w:rsidRPr="00120990">
        <w:t>problemstillinger, valg av teori og metode</w:t>
      </w:r>
      <w:r w:rsidR="00A9654D">
        <w:t xml:space="preserve"> og</w:t>
      </w:r>
      <w:r w:rsidR="004F1806" w:rsidRPr="00120990">
        <w:t xml:space="preserve"> etiske utfordringer, </w:t>
      </w:r>
      <w:r w:rsidR="00A9654D">
        <w:t>og inneholder en grov</w:t>
      </w:r>
      <w:r w:rsidR="00530D60" w:rsidRPr="00120990">
        <w:t xml:space="preserve"> </w:t>
      </w:r>
      <w:r w:rsidR="004F1806" w:rsidRPr="00120990">
        <w:t>framdriftsplan</w:t>
      </w:r>
    </w:p>
    <w:p w14:paraId="7EE1921E" w14:textId="5939D463" w:rsidR="00A9654D" w:rsidRDefault="004F1806" w:rsidP="004D6FF8">
      <w:pPr>
        <w:pStyle w:val="Listeavsnitt"/>
        <w:numPr>
          <w:ilvl w:val="0"/>
          <w:numId w:val="12"/>
        </w:numPr>
      </w:pPr>
      <w:r w:rsidRPr="00120990">
        <w:t>CV</w:t>
      </w:r>
    </w:p>
    <w:p w14:paraId="1BDF141C" w14:textId="6D311EDD" w:rsidR="004F1806" w:rsidRDefault="00120990" w:rsidP="00A9654D">
      <w:r>
        <w:t xml:space="preserve">Halvparten </w:t>
      </w:r>
      <w:r w:rsidR="004F1806" w:rsidRPr="00120990">
        <w:t xml:space="preserve">av stipendet utbetales ved oppstart av masterprosjektet, </w:t>
      </w:r>
      <w:r>
        <w:t xml:space="preserve">og halvparten </w:t>
      </w:r>
      <w:r w:rsidR="004F1806" w:rsidRPr="00120990">
        <w:t>ved</w:t>
      </w:r>
      <w:r>
        <w:t xml:space="preserve"> </w:t>
      </w:r>
      <w:r w:rsidR="004F1806" w:rsidRPr="00120990">
        <w:t>oppnådd mastergrad. Oppgaven må i utgangspunktet leveres på normert tid og oppnå</w:t>
      </w:r>
      <w:r>
        <w:t xml:space="preserve"> </w:t>
      </w:r>
      <w:r w:rsidR="004F1806" w:rsidRPr="00120990">
        <w:t>karakteren C eller bedre for at siste del av stipendet kan utbetales.</w:t>
      </w:r>
    </w:p>
    <w:p w14:paraId="7C515F82" w14:textId="57A39FD9" w:rsidR="00120990" w:rsidRPr="00120990" w:rsidRDefault="00120990" w:rsidP="000E3F7E">
      <w:pPr>
        <w:rPr>
          <w:lang w:val="nn-NO"/>
        </w:rPr>
      </w:pPr>
      <w:r w:rsidRPr="00120990">
        <w:rPr>
          <w:lang w:val="nn-NO"/>
        </w:rPr>
        <w:t>For spørsmål om stipend</w:t>
      </w:r>
      <w:r>
        <w:rPr>
          <w:lang w:val="nn-NO"/>
        </w:rPr>
        <w:t>et og prosjektet, kontakt førsteamanuensis Pernille Bonnevie Hansen: pernille.hansen@inn.no.</w:t>
      </w:r>
    </w:p>
    <w:p w14:paraId="6ACAEAB0" w14:textId="0B2B6947" w:rsidR="00120990" w:rsidRPr="00120990" w:rsidRDefault="00120990" w:rsidP="000E3F7E">
      <w:pPr>
        <w:rPr>
          <w:lang w:val="nn-NO"/>
        </w:rPr>
      </w:pPr>
      <w:r w:rsidRPr="1E9D49E2">
        <w:rPr>
          <w:lang w:val="nn-NO"/>
        </w:rPr>
        <w:t xml:space="preserve">Søknadsfrist: 1. </w:t>
      </w:r>
      <w:r w:rsidR="3234DA58" w:rsidRPr="1E9D49E2">
        <w:rPr>
          <w:lang w:val="nn-NO"/>
        </w:rPr>
        <w:t>april</w:t>
      </w:r>
      <w:r w:rsidRPr="1E9D49E2">
        <w:rPr>
          <w:lang w:val="nn-NO"/>
        </w:rPr>
        <w:t xml:space="preserve"> 2025</w:t>
      </w:r>
    </w:p>
    <w:sectPr w:rsidR="00120990" w:rsidRPr="00120990" w:rsidSect="00CD555B">
      <w:footerReference w:type="default" r:id="rId12"/>
      <w:headerReference w:type="first" r:id="rId13"/>
      <w:footerReference w:type="first" r:id="rId14"/>
      <w:type w:val="continuous"/>
      <w:pgSz w:w="12240" w:h="15840"/>
      <w:pgMar w:top="907" w:right="907" w:bottom="907" w:left="907" w:header="680" w:footer="567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5BA5" w14:textId="77777777" w:rsidR="00EF2EF8" w:rsidRPr="00D74B1F" w:rsidRDefault="00EF2EF8" w:rsidP="00D35446">
      <w:pPr>
        <w:spacing w:after="0" w:line="240" w:lineRule="auto"/>
      </w:pPr>
      <w:r w:rsidRPr="00D74B1F">
        <w:separator/>
      </w:r>
    </w:p>
  </w:endnote>
  <w:endnote w:type="continuationSeparator" w:id="0">
    <w:p w14:paraId="11B098F3" w14:textId="77777777" w:rsidR="00EF2EF8" w:rsidRPr="00D74B1F" w:rsidRDefault="00EF2EF8" w:rsidP="00D35446">
      <w:pPr>
        <w:spacing w:after="0" w:line="240" w:lineRule="auto"/>
      </w:pPr>
      <w:r w:rsidRPr="00D74B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42B1" w14:textId="77777777" w:rsidR="00CD555B" w:rsidRPr="00D74B1F" w:rsidRDefault="00CD555B" w:rsidP="00CD555B">
    <w:pPr>
      <w:jc w:val="right"/>
      <w:rPr>
        <w:sz w:val="16"/>
        <w:szCs w:val="16"/>
      </w:rPr>
    </w:pPr>
  </w:p>
  <w:p w14:paraId="68E92E74" w14:textId="77777777" w:rsidR="00CD555B" w:rsidRPr="00D74B1F" w:rsidRDefault="00CD555B" w:rsidP="00CD555B">
    <w:pPr>
      <w:jc w:val="right"/>
    </w:pPr>
    <w:r w:rsidRPr="00D74B1F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CF80EF" wp14:editId="4A920F17">
              <wp:simplePos x="0" y="0"/>
              <wp:positionH relativeFrom="column">
                <wp:posOffset>-3811</wp:posOffset>
              </wp:positionH>
              <wp:positionV relativeFrom="paragraph">
                <wp:posOffset>88900</wp:posOffset>
              </wp:positionV>
              <wp:extent cx="5819775" cy="0"/>
              <wp:effectExtent l="0" t="0" r="0" b="0"/>
              <wp:wrapNone/>
              <wp:docPr id="109241613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819775" cy="0"/>
                      </a:xfrm>
                      <a:prstGeom prst="line">
                        <a:avLst/>
                      </a:prstGeom>
                      <a:ln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line id="Rett linje 2" style="position:absolute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b5cfb6" strokeweight=".5pt" from="-.3pt,7pt" to="457.95pt,7pt" w14:anchorId="4DC86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">
              <v:stroke joinstyle="miter"/>
            </v:line>
          </w:pict>
        </mc:Fallback>
      </mc:AlternateContent>
    </w:r>
    <w:r w:rsidRPr="00D74B1F">
      <w:t xml:space="preserve">Side </w:t>
    </w:r>
    <w:sdt>
      <w:sdtPr>
        <w:id w:val="-335996017"/>
        <w:docPartObj>
          <w:docPartGallery w:val="Page Numbers (Bottom of Page)"/>
          <w:docPartUnique/>
        </w:docPartObj>
      </w:sdtPr>
      <w:sdtContent>
        <w:r w:rsidRPr="00D74B1F">
          <w:fldChar w:fldCharType="begin"/>
        </w:r>
        <w:r w:rsidRPr="00D74B1F">
          <w:instrText>PAGE   \* MERGEFORMAT</w:instrText>
        </w:r>
        <w:r w:rsidRPr="00D74B1F">
          <w:fldChar w:fldCharType="separate"/>
        </w:r>
        <w:r w:rsidRPr="00D74B1F">
          <w:t>1</w:t>
        </w:r>
        <w:r w:rsidRPr="00D74B1F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E9F7" w14:textId="77777777" w:rsidR="00CD555B" w:rsidRPr="00D74B1F" w:rsidRDefault="00CD555B" w:rsidP="00CD555B">
    <w:pPr>
      <w:jc w:val="right"/>
      <w:rPr>
        <w:sz w:val="16"/>
        <w:szCs w:val="16"/>
      </w:rPr>
    </w:pPr>
  </w:p>
  <w:p w14:paraId="632C79E0" w14:textId="1D528398" w:rsidR="00CD555B" w:rsidRPr="00D74B1F" w:rsidRDefault="00CD555B" w:rsidP="00CD555B">
    <w:pPr>
      <w:jc w:val="right"/>
    </w:pPr>
    <w:r w:rsidRPr="00D74B1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8E1ED1" wp14:editId="6B411A01">
              <wp:simplePos x="0" y="0"/>
              <wp:positionH relativeFrom="column">
                <wp:posOffset>-3811</wp:posOffset>
              </wp:positionH>
              <wp:positionV relativeFrom="paragraph">
                <wp:posOffset>88900</wp:posOffset>
              </wp:positionV>
              <wp:extent cx="5819775" cy="0"/>
              <wp:effectExtent l="0" t="0" r="0" b="0"/>
              <wp:wrapNone/>
              <wp:docPr id="184354753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819775" cy="0"/>
                      </a:xfrm>
                      <a:prstGeom prst="line">
                        <a:avLst/>
                      </a:prstGeom>
                      <a:ln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line id="Rett linje 2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b5cfb6" strokeweight=".5pt" from="-.3pt,7pt" to="457.95pt,7pt" w14:anchorId="1128E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511D" w14:textId="77777777" w:rsidR="00EF2EF8" w:rsidRPr="00D74B1F" w:rsidRDefault="00EF2EF8" w:rsidP="00D35446">
      <w:pPr>
        <w:spacing w:after="0" w:line="240" w:lineRule="auto"/>
      </w:pPr>
      <w:r w:rsidRPr="00D74B1F">
        <w:separator/>
      </w:r>
    </w:p>
  </w:footnote>
  <w:footnote w:type="continuationSeparator" w:id="0">
    <w:p w14:paraId="0E4D9E59" w14:textId="77777777" w:rsidR="00EF2EF8" w:rsidRPr="00D74B1F" w:rsidRDefault="00EF2EF8" w:rsidP="00D35446">
      <w:pPr>
        <w:spacing w:after="0" w:line="240" w:lineRule="auto"/>
      </w:pPr>
      <w:r w:rsidRPr="00D74B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C0E2" w14:textId="77777777" w:rsidR="001C156B" w:rsidRPr="00D74B1F" w:rsidRDefault="00CD555B">
    <w:pPr>
      <w:pStyle w:val="Topptekst"/>
    </w:pPr>
    <w:r w:rsidRPr="00D74B1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59BD05" wp14:editId="6DB55695">
              <wp:simplePos x="0" y="0"/>
              <wp:positionH relativeFrom="column">
                <wp:posOffset>2072640</wp:posOffset>
              </wp:positionH>
              <wp:positionV relativeFrom="paragraph">
                <wp:posOffset>196850</wp:posOffset>
              </wp:positionV>
              <wp:extent cx="4343400" cy="0"/>
              <wp:effectExtent l="0" t="0" r="0" b="0"/>
              <wp:wrapNone/>
              <wp:docPr id="641118311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343400" cy="0"/>
                      </a:xfrm>
                      <a:prstGeom prst="line">
                        <a:avLst/>
                      </a:prstGeom>
                      <a:ln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svg="http://schemas.microsoft.com/office/drawing/2016/SVG/main" xmlns:pic="http://schemas.openxmlformats.org/drawingml/2006/picture" xmlns:a="http://schemas.openxmlformats.org/drawingml/2006/main">
          <w:pict>
            <v:line id="Rett linje 2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b5cfb6" strokeweight=".5pt" from="163.2pt,15.5pt" to="505.2pt,15.5pt" w14:anchorId="61F05A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">
              <v:stroke joinstyle="miter"/>
            </v:line>
          </w:pict>
        </mc:Fallback>
      </mc:AlternateContent>
    </w:r>
    <w:r w:rsidR="001C156B" w:rsidRPr="00D74B1F">
      <w:rPr>
        <w:noProof/>
      </w:rPr>
      <w:drawing>
        <wp:inline distT="0" distB="0" distL="0" distR="0" wp14:anchorId="60C7964D" wp14:editId="63DDF1B2">
          <wp:extent cx="1764506" cy="361950"/>
          <wp:effectExtent l="0" t="0" r="0" b="0"/>
          <wp:docPr id="123680839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35371" name="Bild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506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3.75pt;height:30pt" o:bullet="t">
        <v:imagedata r:id="rId1" o:title="Sitat"/>
      </v:shape>
    </w:pict>
  </w:numPicBullet>
  <w:numPicBullet w:numPicBulletId="1">
    <w:pict>
      <v:shape id="_x0000_i1037" type="#_x0000_t75" style="width:150pt;height:93.75pt" o:bullet="t">
        <v:imagedata r:id="rId2" o:title="Sitat-ikon"/>
      </v:shape>
    </w:pict>
  </w:numPicBullet>
  <w:abstractNum w:abstractNumId="0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362BE"/>
    <w:multiLevelType w:val="hybridMultilevel"/>
    <w:tmpl w:val="B57CE5FC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D3762"/>
    <w:multiLevelType w:val="hybridMultilevel"/>
    <w:tmpl w:val="E856B2A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1"/>
  </w:num>
  <w:num w:numId="2" w16cid:durableId="1226453307">
    <w:abstractNumId w:val="5"/>
  </w:num>
  <w:num w:numId="3" w16cid:durableId="1760977434">
    <w:abstractNumId w:val="5"/>
  </w:num>
  <w:num w:numId="4" w16cid:durableId="1074621464">
    <w:abstractNumId w:val="4"/>
  </w:num>
  <w:num w:numId="5" w16cid:durableId="872964494">
    <w:abstractNumId w:val="0"/>
  </w:num>
  <w:num w:numId="6" w16cid:durableId="1646813001">
    <w:abstractNumId w:val="1"/>
  </w:num>
  <w:num w:numId="7" w16cid:durableId="931817719">
    <w:abstractNumId w:val="5"/>
  </w:num>
  <w:num w:numId="8" w16cid:durableId="522324183">
    <w:abstractNumId w:val="5"/>
  </w:num>
  <w:num w:numId="9" w16cid:durableId="1915122910">
    <w:abstractNumId w:val="6"/>
  </w:num>
  <w:num w:numId="10" w16cid:durableId="952983482">
    <w:abstractNumId w:val="6"/>
  </w:num>
  <w:num w:numId="11" w16cid:durableId="242840617">
    <w:abstractNumId w:val="2"/>
  </w:num>
  <w:num w:numId="12" w16cid:durableId="1849712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06"/>
    <w:rsid w:val="000444EF"/>
    <w:rsid w:val="000B3D7D"/>
    <w:rsid w:val="000E3F7E"/>
    <w:rsid w:val="00120990"/>
    <w:rsid w:val="00142574"/>
    <w:rsid w:val="001610F1"/>
    <w:rsid w:val="001B2E0B"/>
    <w:rsid w:val="001C156B"/>
    <w:rsid w:val="00250C0C"/>
    <w:rsid w:val="00261636"/>
    <w:rsid w:val="002773E2"/>
    <w:rsid w:val="00316CE0"/>
    <w:rsid w:val="00324CEC"/>
    <w:rsid w:val="00387B29"/>
    <w:rsid w:val="003C15DF"/>
    <w:rsid w:val="0044130C"/>
    <w:rsid w:val="004709D7"/>
    <w:rsid w:val="00485C20"/>
    <w:rsid w:val="004A55D4"/>
    <w:rsid w:val="004B3124"/>
    <w:rsid w:val="004D252D"/>
    <w:rsid w:val="004F1806"/>
    <w:rsid w:val="00507203"/>
    <w:rsid w:val="00530D60"/>
    <w:rsid w:val="006217FA"/>
    <w:rsid w:val="0069128A"/>
    <w:rsid w:val="00710451"/>
    <w:rsid w:val="00714315"/>
    <w:rsid w:val="007A1705"/>
    <w:rsid w:val="007B4011"/>
    <w:rsid w:val="007D230D"/>
    <w:rsid w:val="007D25B4"/>
    <w:rsid w:val="008D1CE5"/>
    <w:rsid w:val="00982384"/>
    <w:rsid w:val="00A9654D"/>
    <w:rsid w:val="00AA70E6"/>
    <w:rsid w:val="00AD174D"/>
    <w:rsid w:val="00AD27C9"/>
    <w:rsid w:val="00BF5B0A"/>
    <w:rsid w:val="00C00111"/>
    <w:rsid w:val="00CD47A6"/>
    <w:rsid w:val="00CD555B"/>
    <w:rsid w:val="00CD6780"/>
    <w:rsid w:val="00CF28EB"/>
    <w:rsid w:val="00D35446"/>
    <w:rsid w:val="00D45293"/>
    <w:rsid w:val="00D65671"/>
    <w:rsid w:val="00D66DD8"/>
    <w:rsid w:val="00D74B1F"/>
    <w:rsid w:val="00E15193"/>
    <w:rsid w:val="00E37BB8"/>
    <w:rsid w:val="00ED3B38"/>
    <w:rsid w:val="00EF2EF8"/>
    <w:rsid w:val="00EF5EBA"/>
    <w:rsid w:val="00F9597F"/>
    <w:rsid w:val="02B3AF30"/>
    <w:rsid w:val="1E9D49E2"/>
    <w:rsid w:val="3234DA58"/>
    <w:rsid w:val="3673EA75"/>
    <w:rsid w:val="3948BEA7"/>
    <w:rsid w:val="55142295"/>
    <w:rsid w:val="5BF87C6D"/>
    <w:rsid w:val="65E6F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86B3BE"/>
  <w15:chartTrackingRefBased/>
  <w15:docId w15:val="{DB8AFA1A-C12F-49E3-922F-8A588BE4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47A6"/>
    <w:pPr>
      <w:spacing w:line="264" w:lineRule="auto"/>
    </w:pPr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3"/>
    <w:qFormat/>
    <w:rsid w:val="007D25B4"/>
    <w:pPr>
      <w:keepNext/>
      <w:keepLines/>
      <w:spacing w:before="160" w:after="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4"/>
    <w:qFormat/>
    <w:rsid w:val="007D25B4"/>
    <w:pPr>
      <w:keepNext/>
      <w:keepLines/>
      <w:spacing w:before="160" w:after="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5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2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9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9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99"/>
    <w:semiHidden/>
    <w:rsid w:val="000B3D7D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semiHidden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kern w:val="0"/>
      <w:sz w:val="18"/>
      <w:szCs w:val="20"/>
      <w:lang w:eastAsia="nb-NO"/>
      <w14:ligatures w14:val="none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kern w:val="0"/>
      <w:sz w:val="18"/>
      <w:szCs w:val="15"/>
      <w:lang w:eastAsia="nb-NO"/>
      <w14:ligatures w14:val="none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after="0" w:line="216" w:lineRule="auto"/>
    </w:pPr>
    <w:rPr>
      <w:kern w:val="0"/>
      <w:lang w:val="en-US"/>
      <w14:ligatures w14:val="none"/>
    </w:r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n.no/forskning/forskningsprosjekter/inn-les/index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705943\Downloads\brevmal-m-topplinje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CD5E67466CE543AACB9A219B01A25B" ma:contentTypeVersion="4" ma:contentTypeDescription="Opprett et nytt dokument." ma:contentTypeScope="" ma:versionID="2d709b03c46f7bd56658217755a8b7d1">
  <xsd:schema xmlns:xsd="http://www.w3.org/2001/XMLSchema" xmlns:xs="http://www.w3.org/2001/XMLSchema" xmlns:p="http://schemas.microsoft.com/office/2006/metadata/properties" xmlns:ns2="8f3ac296-5bae-4742-ac36-f0da57cd98e6" targetNamespace="http://schemas.microsoft.com/office/2006/metadata/properties" ma:root="true" ma:fieldsID="c3534a459628ac47b1f8af922534fb39" ns2:_="">
    <xsd:import namespace="8f3ac296-5bae-4742-ac36-f0da57cd98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ac296-5bae-4742-ac36-f0da57cd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E0DFC-F06A-405B-ABB7-7212C552C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ac296-5bae-4742-ac36-f0da57cd9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443B54-65FB-4916-88D0-FB9E58A3E9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C2E0A0-F54F-42F1-ACD0-1FA0239D82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brevmal-m-topplinje</Template>
  <TotalTime>1</TotalTime>
  <Pages>1</Pages>
  <Words>327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Hansen</dc:creator>
  <cp:keywords/>
  <dc:description/>
  <cp:lastModifiedBy>Kristin Vold Lexander</cp:lastModifiedBy>
  <cp:revision>3</cp:revision>
  <dcterms:created xsi:type="dcterms:W3CDTF">2025-02-19T12:55:00Z</dcterms:created>
  <dcterms:modified xsi:type="dcterms:W3CDTF">2025-02-19T12:56:00Z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0x01010027CD5E67466CE543AACB9A219B01A25B</vt:lpwstr>
  </property>
</Properties>
</file>