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85F8A" w14:textId="63F1E94D" w:rsidR="002D1DF2" w:rsidRPr="00F27237" w:rsidRDefault="00C13F22" w:rsidP="00F27237">
      <w:pPr>
        <w:jc w:val="center"/>
        <w:rPr>
          <w:b/>
          <w:lang w:val="en-US"/>
        </w:rPr>
      </w:pPr>
      <w:r w:rsidRPr="00F27237">
        <w:rPr>
          <w:b/>
          <w:lang w:val="en-US"/>
        </w:rPr>
        <w:t xml:space="preserve">APPLICATION FOR </w:t>
      </w:r>
      <w:r w:rsidR="001A555D">
        <w:rPr>
          <w:b/>
          <w:lang w:val="en-US"/>
        </w:rPr>
        <w:t xml:space="preserve">PhD </w:t>
      </w:r>
      <w:r w:rsidRPr="00F27237">
        <w:rPr>
          <w:b/>
          <w:lang w:val="en-US"/>
        </w:rPr>
        <w:t xml:space="preserve">FUNDING </w:t>
      </w:r>
    </w:p>
    <w:p w14:paraId="7385D4DF" w14:textId="77777777" w:rsidR="00C13F22" w:rsidRDefault="00C13F22" w:rsidP="002D1DF2">
      <w:pPr>
        <w:rPr>
          <w:lang w:val="en-US"/>
        </w:rPr>
      </w:pPr>
    </w:p>
    <w:tbl>
      <w:tblPr>
        <w:tblStyle w:val="Tabellrutenett"/>
        <w:tblW w:w="9646" w:type="dxa"/>
        <w:tblInd w:w="-294" w:type="dxa"/>
        <w:tblLook w:val="04A0" w:firstRow="1" w:lastRow="0" w:firstColumn="1" w:lastColumn="0" w:noHBand="0" w:noVBand="1"/>
      </w:tblPr>
      <w:tblGrid>
        <w:gridCol w:w="4823"/>
        <w:gridCol w:w="4823"/>
      </w:tblGrid>
      <w:tr w:rsidR="00C13F22" w14:paraId="3C86AF50" w14:textId="77777777" w:rsidTr="00E03EDB">
        <w:trPr>
          <w:trHeight w:val="1165"/>
        </w:trPr>
        <w:tc>
          <w:tcPr>
            <w:tcW w:w="4823" w:type="dxa"/>
          </w:tcPr>
          <w:p w14:paraId="70446180" w14:textId="77777777" w:rsidR="00C13F22" w:rsidRPr="00E03EDB" w:rsidRDefault="00C13F22" w:rsidP="002D1DF2">
            <w:pPr>
              <w:rPr>
                <w:b/>
                <w:lang w:val="en-US"/>
              </w:rPr>
            </w:pPr>
            <w:r w:rsidRPr="00E03EDB">
              <w:rPr>
                <w:b/>
                <w:lang w:val="en-US"/>
              </w:rPr>
              <w:t>Name</w:t>
            </w:r>
          </w:p>
        </w:tc>
        <w:tc>
          <w:tcPr>
            <w:tcW w:w="4823" w:type="dxa"/>
          </w:tcPr>
          <w:p w14:paraId="0A5D68B5" w14:textId="77777777" w:rsidR="00C13F22" w:rsidRDefault="00C13F22" w:rsidP="002D1DF2">
            <w:pPr>
              <w:rPr>
                <w:lang w:val="en-US"/>
              </w:rPr>
            </w:pPr>
          </w:p>
        </w:tc>
      </w:tr>
      <w:tr w:rsidR="00C13F22" w:rsidRPr="00DE5F16" w14:paraId="57995218" w14:textId="77777777" w:rsidTr="00E03EDB">
        <w:trPr>
          <w:trHeight w:val="1097"/>
        </w:trPr>
        <w:tc>
          <w:tcPr>
            <w:tcW w:w="4823" w:type="dxa"/>
          </w:tcPr>
          <w:p w14:paraId="139751A9" w14:textId="52902476" w:rsidR="00C13F22" w:rsidRDefault="001A555D" w:rsidP="00C13F2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Intended use of funds:</w:t>
            </w:r>
          </w:p>
          <w:p w14:paraId="76C2184D" w14:textId="77777777" w:rsidR="001A555D" w:rsidRDefault="001A555D" w:rsidP="00C13F22">
            <w:pPr>
              <w:rPr>
                <w:lang w:val="en-US"/>
              </w:rPr>
            </w:pPr>
            <w:r w:rsidRPr="002D05C1">
              <w:rPr>
                <w:lang w:val="en-US"/>
              </w:rPr>
              <w:t>E.g., conference, field work, course</w:t>
            </w:r>
          </w:p>
          <w:p w14:paraId="16005573" w14:textId="18A6B6BB" w:rsidR="00DE5F16" w:rsidRPr="002D05C1" w:rsidRDefault="00DE5F16" w:rsidP="00C13F22">
            <w:pPr>
              <w:rPr>
                <w:lang w:val="en-US"/>
              </w:rPr>
            </w:pPr>
            <w:r>
              <w:rPr>
                <w:lang w:val="en-US"/>
              </w:rPr>
              <w:t>Please specify date and place if applicable</w:t>
            </w:r>
            <w:bookmarkStart w:id="0" w:name="_GoBack"/>
            <w:bookmarkEnd w:id="0"/>
          </w:p>
        </w:tc>
        <w:tc>
          <w:tcPr>
            <w:tcW w:w="4823" w:type="dxa"/>
          </w:tcPr>
          <w:p w14:paraId="25DAD7E6" w14:textId="77777777" w:rsidR="00C13F22" w:rsidRDefault="00C13F22" w:rsidP="002D1DF2">
            <w:pPr>
              <w:rPr>
                <w:lang w:val="en-US"/>
              </w:rPr>
            </w:pPr>
          </w:p>
        </w:tc>
      </w:tr>
      <w:tr w:rsidR="00C13F22" w:rsidRPr="00DE5F16" w14:paraId="7FCB25A2" w14:textId="77777777" w:rsidTr="00E03EDB">
        <w:trPr>
          <w:trHeight w:val="1165"/>
        </w:trPr>
        <w:tc>
          <w:tcPr>
            <w:tcW w:w="4823" w:type="dxa"/>
          </w:tcPr>
          <w:p w14:paraId="0821098E" w14:textId="1D1BFE38" w:rsidR="00E03EDB" w:rsidRDefault="001A555D" w:rsidP="002D1DF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Total amount of requested funds: </w:t>
            </w:r>
            <w:r w:rsidR="00E03EDB">
              <w:rPr>
                <w:lang w:val="en-US"/>
              </w:rPr>
              <w:t xml:space="preserve">Please specify </w:t>
            </w:r>
            <w:r>
              <w:rPr>
                <w:lang w:val="en-US"/>
              </w:rPr>
              <w:t>type of funds</w:t>
            </w:r>
            <w:r w:rsidR="00E03EDB">
              <w:rPr>
                <w:lang w:val="en-US"/>
              </w:rPr>
              <w:t xml:space="preserve"> (e.g. travel, accommodation, equipment etc.)</w:t>
            </w:r>
          </w:p>
        </w:tc>
        <w:tc>
          <w:tcPr>
            <w:tcW w:w="4823" w:type="dxa"/>
          </w:tcPr>
          <w:p w14:paraId="76784A66" w14:textId="77777777" w:rsidR="00C13F22" w:rsidRDefault="00C13F22" w:rsidP="002D1DF2">
            <w:pPr>
              <w:rPr>
                <w:lang w:val="en-US"/>
              </w:rPr>
            </w:pPr>
          </w:p>
        </w:tc>
      </w:tr>
      <w:tr w:rsidR="00C13F22" w:rsidRPr="00DE5F16" w14:paraId="56FE048D" w14:textId="77777777" w:rsidTr="00E03EDB">
        <w:trPr>
          <w:trHeight w:val="1097"/>
        </w:trPr>
        <w:tc>
          <w:tcPr>
            <w:tcW w:w="4823" w:type="dxa"/>
          </w:tcPr>
          <w:p w14:paraId="363881F5" w14:textId="77777777" w:rsidR="00C13F22" w:rsidRDefault="001A555D" w:rsidP="00F2723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Are these funds already</w:t>
            </w:r>
            <w:r w:rsidR="00F27237" w:rsidRPr="00E03EDB">
              <w:rPr>
                <w:b/>
                <w:lang w:val="en-US"/>
              </w:rPr>
              <w:t xml:space="preserve"> included in the budget of your PhD project proposal</w:t>
            </w:r>
            <w:r>
              <w:rPr>
                <w:b/>
                <w:lang w:val="en-US"/>
              </w:rPr>
              <w:t>?</w:t>
            </w:r>
          </w:p>
          <w:p w14:paraId="2F6FBE59" w14:textId="0E4D75E3" w:rsidR="00C266AD" w:rsidRPr="00C266AD" w:rsidRDefault="00C266AD" w:rsidP="00F27237">
            <w:pPr>
              <w:rPr>
                <w:lang w:val="en-US"/>
              </w:rPr>
            </w:pPr>
            <w:r>
              <w:rPr>
                <w:lang w:val="en-US"/>
              </w:rPr>
              <w:t>Note if you did not have a budget</w:t>
            </w:r>
          </w:p>
        </w:tc>
        <w:tc>
          <w:tcPr>
            <w:tcW w:w="4823" w:type="dxa"/>
          </w:tcPr>
          <w:p w14:paraId="6CE637F8" w14:textId="77777777" w:rsidR="00C13F22" w:rsidRDefault="00C13F22" w:rsidP="002D1DF2">
            <w:pPr>
              <w:rPr>
                <w:lang w:val="en-US"/>
              </w:rPr>
            </w:pPr>
          </w:p>
        </w:tc>
      </w:tr>
    </w:tbl>
    <w:p w14:paraId="6A017EF2" w14:textId="77777777" w:rsidR="00C13F22" w:rsidRDefault="00C13F22" w:rsidP="002D1DF2">
      <w:pPr>
        <w:rPr>
          <w:lang w:val="en-US"/>
        </w:rPr>
      </w:pPr>
    </w:p>
    <w:tbl>
      <w:tblPr>
        <w:tblW w:w="9649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0"/>
        <w:gridCol w:w="6189"/>
      </w:tblGrid>
      <w:tr w:rsidR="00C33402" w:rsidRPr="004E0641" w14:paraId="1E786447" w14:textId="77777777" w:rsidTr="00FF5893">
        <w:trPr>
          <w:trHeight w:val="1389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6FEF11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Signature PhD Candidate</w:t>
            </w:r>
          </w:p>
          <w:p w14:paraId="1F334142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0C5B51E7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...............................................</w:t>
            </w:r>
          </w:p>
          <w:p w14:paraId="2661C4FD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 xml:space="preserve">City/Date                  </w:t>
            </w:r>
          </w:p>
        </w:tc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CEEEFC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10B3018E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3E4F6D6B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........................................................................................</w:t>
            </w:r>
          </w:p>
          <w:p w14:paraId="08256AA1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Signature</w:t>
            </w:r>
          </w:p>
        </w:tc>
      </w:tr>
      <w:tr w:rsidR="00C33402" w:rsidRPr="004E0641" w14:paraId="5634B827" w14:textId="77777777" w:rsidTr="00FF5893">
        <w:trPr>
          <w:trHeight w:val="1266"/>
        </w:trPr>
        <w:tc>
          <w:tcPr>
            <w:tcW w:w="34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BBDB4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Comments:</w:t>
            </w:r>
          </w:p>
        </w:tc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967EC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</w:tc>
      </w:tr>
    </w:tbl>
    <w:p w14:paraId="3F898DD4" w14:textId="77777777" w:rsidR="00C33402" w:rsidRPr="00C13F22" w:rsidRDefault="00C33402" w:rsidP="002D1DF2">
      <w:pPr>
        <w:rPr>
          <w:lang w:val="en-US"/>
        </w:rPr>
      </w:pPr>
    </w:p>
    <w:sectPr w:rsidR="00C33402" w:rsidRPr="00C13F22" w:rsidSect="002D1DF2">
      <w:head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E0F84D" w16cid:durableId="219DFA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01C1D" w14:textId="77777777" w:rsidR="00FA3B40" w:rsidRDefault="00FA3B40" w:rsidP="008C152C">
      <w:pPr>
        <w:spacing w:after="0" w:line="240" w:lineRule="auto"/>
      </w:pPr>
      <w:r>
        <w:separator/>
      </w:r>
    </w:p>
  </w:endnote>
  <w:endnote w:type="continuationSeparator" w:id="0">
    <w:p w14:paraId="6AAD1720" w14:textId="77777777" w:rsidR="00FA3B40" w:rsidRDefault="00FA3B40" w:rsidP="008C1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C9F94" w14:textId="77777777" w:rsidR="00FA3B40" w:rsidRDefault="00FA3B40" w:rsidP="008C152C">
      <w:pPr>
        <w:spacing w:after="0" w:line="240" w:lineRule="auto"/>
      </w:pPr>
      <w:r>
        <w:separator/>
      </w:r>
    </w:p>
  </w:footnote>
  <w:footnote w:type="continuationSeparator" w:id="0">
    <w:p w14:paraId="18CA775A" w14:textId="77777777" w:rsidR="00FA3B40" w:rsidRDefault="00FA3B40" w:rsidP="008C1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6311C" w14:textId="77777777" w:rsidR="00F27237" w:rsidRDefault="00F27237" w:rsidP="008C152C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18B2DCEE" wp14:editId="20D25A46">
          <wp:extent cx="1861746" cy="403255"/>
          <wp:effectExtent l="0" t="0" r="5715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eng_sidestilt_svart_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89" cy="40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16F196" w14:textId="77777777" w:rsidR="00F27237" w:rsidRDefault="00F27237" w:rsidP="008C152C">
    <w:pPr>
      <w:pStyle w:val="Topptekst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F22"/>
    <w:rsid w:val="00046256"/>
    <w:rsid w:val="001A555D"/>
    <w:rsid w:val="002D05C1"/>
    <w:rsid w:val="002D1DF2"/>
    <w:rsid w:val="00456677"/>
    <w:rsid w:val="0081687E"/>
    <w:rsid w:val="00864F3E"/>
    <w:rsid w:val="00867458"/>
    <w:rsid w:val="008C152C"/>
    <w:rsid w:val="00B03A9C"/>
    <w:rsid w:val="00C13F22"/>
    <w:rsid w:val="00C266AD"/>
    <w:rsid w:val="00C33402"/>
    <w:rsid w:val="00D662A3"/>
    <w:rsid w:val="00DE5F16"/>
    <w:rsid w:val="00E00BF5"/>
    <w:rsid w:val="00E03EDB"/>
    <w:rsid w:val="00F27237"/>
    <w:rsid w:val="00FA3B40"/>
    <w:rsid w:val="00FB657A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8CF67A"/>
  <w15:chartTrackingRefBased/>
  <w15:docId w15:val="{DD020B2E-2279-47EC-8A2D-C97FB513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DF2"/>
  </w:style>
  <w:style w:type="paragraph" w:styleId="Overskrift1">
    <w:name w:val="heading 1"/>
    <w:basedOn w:val="Normal"/>
    <w:next w:val="Normal"/>
    <w:link w:val="Overskrift1Tegn"/>
    <w:uiPriority w:val="9"/>
    <w:qFormat/>
    <w:rsid w:val="002D1DF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23318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D1DF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34C24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D1DF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34C24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D1D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34C24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1D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34C24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D1DF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23318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D1DF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23318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D1DF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23318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D1DF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23318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C1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C152C"/>
  </w:style>
  <w:style w:type="paragraph" w:styleId="Bunntekst">
    <w:name w:val="footer"/>
    <w:basedOn w:val="Normal"/>
    <w:link w:val="BunntekstTegn"/>
    <w:uiPriority w:val="99"/>
    <w:unhideWhenUsed/>
    <w:rsid w:val="008C1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C152C"/>
  </w:style>
  <w:style w:type="character" w:customStyle="1" w:styleId="Overskrift1Tegn">
    <w:name w:val="Overskrift 1 Tegn"/>
    <w:basedOn w:val="Standardskriftforavsnitt"/>
    <w:link w:val="Overskrift1"/>
    <w:uiPriority w:val="9"/>
    <w:rsid w:val="002D1DF2"/>
    <w:rPr>
      <w:rFonts w:asciiTheme="majorHAnsi" w:eastAsiaTheme="majorEastAsia" w:hAnsiTheme="majorHAnsi" w:cstheme="majorBidi"/>
      <w:color w:val="023318" w:themeColor="accent1" w:themeShade="8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D1DF2"/>
    <w:rPr>
      <w:rFonts w:asciiTheme="majorHAnsi" w:eastAsiaTheme="majorEastAsia" w:hAnsiTheme="majorHAnsi" w:cstheme="majorBidi"/>
      <w:color w:val="034C24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D1DF2"/>
    <w:rPr>
      <w:rFonts w:asciiTheme="majorHAnsi" w:eastAsiaTheme="majorEastAsia" w:hAnsiTheme="majorHAnsi" w:cstheme="majorBidi"/>
      <w:color w:val="034C24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D1DF2"/>
    <w:rPr>
      <w:rFonts w:asciiTheme="majorHAnsi" w:eastAsiaTheme="majorEastAsia" w:hAnsiTheme="majorHAnsi" w:cstheme="majorBidi"/>
      <w:color w:val="034C24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D1DF2"/>
    <w:rPr>
      <w:rFonts w:asciiTheme="majorHAnsi" w:eastAsiaTheme="majorEastAsia" w:hAnsiTheme="majorHAnsi" w:cstheme="majorBidi"/>
      <w:caps/>
      <w:color w:val="034C24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D1DF2"/>
    <w:rPr>
      <w:rFonts w:asciiTheme="majorHAnsi" w:eastAsiaTheme="majorEastAsia" w:hAnsiTheme="majorHAnsi" w:cstheme="majorBidi"/>
      <w:i/>
      <w:iCs/>
      <w:caps/>
      <w:color w:val="023318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D1DF2"/>
    <w:rPr>
      <w:rFonts w:asciiTheme="majorHAnsi" w:eastAsiaTheme="majorEastAsia" w:hAnsiTheme="majorHAnsi" w:cstheme="majorBidi"/>
      <w:b/>
      <w:bCs/>
      <w:color w:val="023318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D1DF2"/>
    <w:rPr>
      <w:rFonts w:asciiTheme="majorHAnsi" w:eastAsiaTheme="majorEastAsia" w:hAnsiTheme="majorHAnsi" w:cstheme="majorBidi"/>
      <w:b/>
      <w:bCs/>
      <w:i/>
      <w:iCs/>
      <w:color w:val="023318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D1DF2"/>
    <w:rPr>
      <w:rFonts w:asciiTheme="majorHAnsi" w:eastAsiaTheme="majorEastAsia" w:hAnsiTheme="majorHAnsi" w:cstheme="majorBidi"/>
      <w:i/>
      <w:iCs/>
      <w:color w:val="023318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2D1DF2"/>
    <w:pPr>
      <w:spacing w:line="240" w:lineRule="auto"/>
    </w:pPr>
    <w:rPr>
      <w:b/>
      <w:bCs/>
      <w:smallCaps/>
      <w:color w:val="004002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2D1DF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04002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2D1DF2"/>
    <w:rPr>
      <w:rFonts w:asciiTheme="majorHAnsi" w:eastAsiaTheme="majorEastAsia" w:hAnsiTheme="majorHAnsi" w:cstheme="majorBidi"/>
      <w:caps/>
      <w:color w:val="004002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D1DF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56731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D1DF2"/>
    <w:rPr>
      <w:rFonts w:asciiTheme="majorHAnsi" w:eastAsiaTheme="majorEastAsia" w:hAnsiTheme="majorHAnsi" w:cstheme="majorBidi"/>
      <w:color w:val="056731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2D1DF2"/>
    <w:rPr>
      <w:b/>
      <w:bCs/>
    </w:rPr>
  </w:style>
  <w:style w:type="character" w:styleId="Utheving">
    <w:name w:val="Emphasis"/>
    <w:basedOn w:val="Standardskriftforavsnitt"/>
    <w:uiPriority w:val="20"/>
    <w:qFormat/>
    <w:rsid w:val="002D1DF2"/>
    <w:rPr>
      <w:i/>
      <w:iCs/>
    </w:rPr>
  </w:style>
  <w:style w:type="paragraph" w:styleId="Ingenmellomrom">
    <w:name w:val="No Spacing"/>
    <w:uiPriority w:val="1"/>
    <w:qFormat/>
    <w:rsid w:val="002D1DF2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2D1DF2"/>
    <w:pPr>
      <w:spacing w:before="120" w:after="120"/>
      <w:ind w:left="720"/>
    </w:pPr>
    <w:rPr>
      <w:color w:val="004002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2D1DF2"/>
    <w:rPr>
      <w:color w:val="004002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D1DF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4002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D1DF2"/>
    <w:rPr>
      <w:rFonts w:asciiTheme="majorHAnsi" w:eastAsiaTheme="majorEastAsia" w:hAnsiTheme="majorHAnsi" w:cstheme="majorBidi"/>
      <w:color w:val="004002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2D1DF2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2D1DF2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2D1DF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2D1DF2"/>
    <w:rPr>
      <w:b/>
      <w:bCs/>
      <w:smallCaps/>
      <w:color w:val="004002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2D1DF2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D1DF2"/>
    <w:pPr>
      <w:outlineLvl w:val="9"/>
    </w:pPr>
  </w:style>
  <w:style w:type="table" w:styleId="Tabellrutenett">
    <w:name w:val="Table Grid"/>
    <w:basedOn w:val="Vanligtabell"/>
    <w:uiPriority w:val="39"/>
    <w:rsid w:val="00C13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A5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A555D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A555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A555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A555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A555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A55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jaj\Downloads\Enkel%20wordmal%20Engelsk%20(4).dotx" TargetMode="External"/></Relationships>
</file>

<file path=word/theme/theme1.xml><?xml version="1.0" encoding="utf-8"?>
<a:theme xmlns:a="http://schemas.openxmlformats.org/drawingml/2006/main" name="Office-tema">
  <a:themeElements>
    <a:clrScheme name="HINN kontrast">
      <a:dk1>
        <a:sysClr val="windowText" lastClr="000000"/>
      </a:dk1>
      <a:lt1>
        <a:srgbClr val="FFFFFF"/>
      </a:lt1>
      <a:dk2>
        <a:srgbClr val="004002"/>
      </a:dk2>
      <a:lt2>
        <a:srgbClr val="E2DDD1"/>
      </a:lt2>
      <a:accent1>
        <a:srgbClr val="056731"/>
      </a:accent1>
      <a:accent2>
        <a:srgbClr val="009227"/>
      </a:accent2>
      <a:accent3>
        <a:srgbClr val="004002"/>
      </a:accent3>
      <a:accent4>
        <a:srgbClr val="000000"/>
      </a:accent4>
      <a:accent5>
        <a:srgbClr val="004002"/>
      </a:accent5>
      <a:accent6>
        <a:srgbClr val="056731"/>
      </a:accent6>
      <a:hlink>
        <a:srgbClr val="056731"/>
      </a:hlink>
      <a:folHlink>
        <a:srgbClr val="05673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7079BC380FDE4CBB87EC3BAB4C787C" ma:contentTypeVersion="8" ma:contentTypeDescription="Opprett et nytt dokument." ma:contentTypeScope="" ma:versionID="b012a8ca6b93042e08300563ccccd6b9">
  <xsd:schema xmlns:xsd="http://www.w3.org/2001/XMLSchema" xmlns:xs="http://www.w3.org/2001/XMLSchema" xmlns:p="http://schemas.microsoft.com/office/2006/metadata/properties" xmlns:ns3="7f81aac7-46f7-4663-a4ff-afd685c1f356" targetNamespace="http://schemas.microsoft.com/office/2006/metadata/properties" ma:root="true" ma:fieldsID="a318806bffe320648def64519d6f9120" ns3:_="">
    <xsd:import namespace="7f81aac7-46f7-4663-a4ff-afd685c1f3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1aac7-46f7-4663-a4ff-afd685c1f3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0117B-383A-4FF9-B673-57FDF83F9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1aac7-46f7-4663-a4ff-afd685c1f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9CDC9F-77AC-442A-B47D-E99823FA21A3}">
  <ds:schemaRefs>
    <ds:schemaRef ds:uri="http://schemas.microsoft.com/office/2006/documentManagement/types"/>
    <ds:schemaRef ds:uri="http://purl.org/dc/dcmitype/"/>
    <ds:schemaRef ds:uri="7f81aac7-46f7-4663-a4ff-afd685c1f356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D50435-F280-4D28-A3F0-B299B79A37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wordmal Engelsk (4).dotx</Template>
  <TotalTime>3</TotalTime>
  <Pages>1</Pages>
  <Words>92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Hedmark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Johnsen</dc:creator>
  <cp:keywords/>
  <dc:description/>
  <cp:lastModifiedBy>Kaja Johnsen</cp:lastModifiedBy>
  <cp:revision>4</cp:revision>
  <dcterms:created xsi:type="dcterms:W3CDTF">2019-12-13T12:00:00Z</dcterms:created>
  <dcterms:modified xsi:type="dcterms:W3CDTF">2019-12-16T10:35:00Z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0x010100E27079BC380FDE4CBB87EC3BAB4C787C</vt:lpwstr>
  </property>
</Properties>
</file>