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85F8A" w14:textId="63F1E94D" w:rsidR="002D1DF2" w:rsidRPr="00F27237" w:rsidRDefault="00C13F22" w:rsidP="00F27237">
      <w:pPr>
        <w:jc w:val="center"/>
        <w:rPr>
          <w:b/>
          <w:lang w:val="en-US"/>
        </w:rPr>
      </w:pPr>
      <w:bookmarkStart w:id="0" w:name="_GoBack"/>
      <w:bookmarkEnd w:id="0"/>
      <w:r w:rsidRPr="00F27237">
        <w:rPr>
          <w:b/>
          <w:lang w:val="en-US"/>
        </w:rPr>
        <w:t xml:space="preserve">APPLICATION FOR </w:t>
      </w:r>
      <w:r w:rsidR="001A555D">
        <w:rPr>
          <w:b/>
          <w:lang w:val="en-US"/>
        </w:rPr>
        <w:t xml:space="preserve">PhD </w:t>
      </w:r>
      <w:r w:rsidRPr="00F27237">
        <w:rPr>
          <w:b/>
          <w:lang w:val="en-US"/>
        </w:rPr>
        <w:t xml:space="preserve">FUNDING </w:t>
      </w:r>
    </w:p>
    <w:p w14:paraId="7385D4DF" w14:textId="77777777" w:rsidR="00C13F22" w:rsidRDefault="00C13F22" w:rsidP="002D1DF2">
      <w:pPr>
        <w:rPr>
          <w:lang w:val="en-US"/>
        </w:rPr>
      </w:pPr>
    </w:p>
    <w:tbl>
      <w:tblPr>
        <w:tblStyle w:val="Tabellrutenett"/>
        <w:tblW w:w="9646" w:type="dxa"/>
        <w:tblInd w:w="-294" w:type="dxa"/>
        <w:tblLook w:val="04A0" w:firstRow="1" w:lastRow="0" w:firstColumn="1" w:lastColumn="0" w:noHBand="0" w:noVBand="1"/>
      </w:tblPr>
      <w:tblGrid>
        <w:gridCol w:w="4823"/>
        <w:gridCol w:w="4823"/>
      </w:tblGrid>
      <w:tr w:rsidR="00C13F22" w14:paraId="3C86AF50" w14:textId="77777777" w:rsidTr="00E03EDB">
        <w:trPr>
          <w:trHeight w:val="1165"/>
        </w:trPr>
        <w:tc>
          <w:tcPr>
            <w:tcW w:w="4823" w:type="dxa"/>
          </w:tcPr>
          <w:p w14:paraId="70446180" w14:textId="77777777" w:rsidR="00C13F22" w:rsidRPr="00E03EDB" w:rsidRDefault="00C13F22" w:rsidP="002D1DF2">
            <w:pPr>
              <w:rPr>
                <w:b/>
                <w:lang w:val="en-US"/>
              </w:rPr>
            </w:pPr>
            <w:r w:rsidRPr="00E03EDB">
              <w:rPr>
                <w:b/>
                <w:lang w:val="en-US"/>
              </w:rPr>
              <w:t>Name</w:t>
            </w:r>
          </w:p>
        </w:tc>
        <w:tc>
          <w:tcPr>
            <w:tcW w:w="4823" w:type="dxa"/>
          </w:tcPr>
          <w:p w14:paraId="0A5D68B5" w14:textId="77777777" w:rsidR="00C13F22" w:rsidRDefault="00C13F22" w:rsidP="002D1DF2">
            <w:pPr>
              <w:rPr>
                <w:lang w:val="en-US"/>
              </w:rPr>
            </w:pPr>
          </w:p>
        </w:tc>
      </w:tr>
      <w:tr w:rsidR="00C13F22" w:rsidRPr="00DE5F16" w14:paraId="57995218" w14:textId="77777777" w:rsidTr="00E03EDB">
        <w:trPr>
          <w:trHeight w:val="1097"/>
        </w:trPr>
        <w:tc>
          <w:tcPr>
            <w:tcW w:w="4823" w:type="dxa"/>
          </w:tcPr>
          <w:p w14:paraId="139751A9" w14:textId="52902476" w:rsidR="00C13F22" w:rsidRDefault="001A555D" w:rsidP="00C13F2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Intended use of funds:</w:t>
            </w:r>
          </w:p>
          <w:p w14:paraId="76C2184D" w14:textId="77777777" w:rsidR="001A555D" w:rsidRDefault="001A555D" w:rsidP="00C13F22">
            <w:pPr>
              <w:rPr>
                <w:lang w:val="en-US"/>
              </w:rPr>
            </w:pPr>
            <w:r w:rsidRPr="002D05C1">
              <w:rPr>
                <w:lang w:val="en-US"/>
              </w:rPr>
              <w:t>E.g., conference, field work, course</w:t>
            </w:r>
          </w:p>
          <w:p w14:paraId="16005573" w14:textId="18A6B6BB" w:rsidR="00DE5F16" w:rsidRPr="002D05C1" w:rsidRDefault="00DE5F16" w:rsidP="00C13F22">
            <w:pPr>
              <w:rPr>
                <w:lang w:val="en-US"/>
              </w:rPr>
            </w:pPr>
            <w:r>
              <w:rPr>
                <w:lang w:val="en-US"/>
              </w:rPr>
              <w:t>Please specify date and place if applicable</w:t>
            </w:r>
          </w:p>
        </w:tc>
        <w:tc>
          <w:tcPr>
            <w:tcW w:w="4823" w:type="dxa"/>
          </w:tcPr>
          <w:p w14:paraId="25DAD7E6" w14:textId="77777777" w:rsidR="00C13F22" w:rsidRDefault="00C13F22" w:rsidP="002D1DF2">
            <w:pPr>
              <w:rPr>
                <w:lang w:val="en-US"/>
              </w:rPr>
            </w:pPr>
          </w:p>
        </w:tc>
      </w:tr>
      <w:tr w:rsidR="00C13F22" w:rsidRPr="00DE5F16" w14:paraId="7FCB25A2" w14:textId="77777777" w:rsidTr="00E03EDB">
        <w:trPr>
          <w:trHeight w:val="1165"/>
        </w:trPr>
        <w:tc>
          <w:tcPr>
            <w:tcW w:w="4823" w:type="dxa"/>
          </w:tcPr>
          <w:p w14:paraId="0821098E" w14:textId="1D1BFE38" w:rsidR="00E03EDB" w:rsidRDefault="001A555D" w:rsidP="002D1DF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Total amount of requested funds: </w:t>
            </w:r>
            <w:r w:rsidR="00E03EDB">
              <w:rPr>
                <w:lang w:val="en-US"/>
              </w:rPr>
              <w:t xml:space="preserve">Please specify </w:t>
            </w:r>
            <w:r>
              <w:rPr>
                <w:lang w:val="en-US"/>
              </w:rPr>
              <w:t>type of funds</w:t>
            </w:r>
            <w:r w:rsidR="00E03EDB">
              <w:rPr>
                <w:lang w:val="en-US"/>
              </w:rPr>
              <w:t xml:space="preserve"> (e.g. travel, accommodation, equipment etc.)</w:t>
            </w:r>
          </w:p>
        </w:tc>
        <w:tc>
          <w:tcPr>
            <w:tcW w:w="4823" w:type="dxa"/>
          </w:tcPr>
          <w:p w14:paraId="76784A66" w14:textId="77777777" w:rsidR="00C13F22" w:rsidRDefault="00C13F22" w:rsidP="002D1DF2">
            <w:pPr>
              <w:rPr>
                <w:lang w:val="en-US"/>
              </w:rPr>
            </w:pPr>
          </w:p>
        </w:tc>
      </w:tr>
      <w:tr w:rsidR="00C13F22" w:rsidRPr="00DE5F16" w14:paraId="56FE048D" w14:textId="77777777" w:rsidTr="00E03EDB">
        <w:trPr>
          <w:trHeight w:val="1097"/>
        </w:trPr>
        <w:tc>
          <w:tcPr>
            <w:tcW w:w="4823" w:type="dxa"/>
          </w:tcPr>
          <w:p w14:paraId="363881F5" w14:textId="77777777" w:rsidR="00C13F22" w:rsidRDefault="001A555D" w:rsidP="00F27237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Are these funds already</w:t>
            </w:r>
            <w:r w:rsidR="00F27237" w:rsidRPr="00E03EDB">
              <w:rPr>
                <w:b/>
                <w:lang w:val="en-US"/>
              </w:rPr>
              <w:t xml:space="preserve"> included in the budget of your PhD project proposal</w:t>
            </w:r>
            <w:r>
              <w:rPr>
                <w:b/>
                <w:lang w:val="en-US"/>
              </w:rPr>
              <w:t>?</w:t>
            </w:r>
          </w:p>
          <w:p w14:paraId="2F6FBE59" w14:textId="0E4D75E3" w:rsidR="00C266AD" w:rsidRPr="00C266AD" w:rsidRDefault="00C266AD" w:rsidP="00F27237">
            <w:pPr>
              <w:rPr>
                <w:lang w:val="en-US"/>
              </w:rPr>
            </w:pPr>
            <w:r>
              <w:rPr>
                <w:lang w:val="en-US"/>
              </w:rPr>
              <w:t>Note if you did not have a budget</w:t>
            </w:r>
          </w:p>
        </w:tc>
        <w:tc>
          <w:tcPr>
            <w:tcW w:w="4823" w:type="dxa"/>
          </w:tcPr>
          <w:p w14:paraId="6CE637F8" w14:textId="77777777" w:rsidR="00C13F22" w:rsidRDefault="00C13F22" w:rsidP="002D1DF2">
            <w:pPr>
              <w:rPr>
                <w:lang w:val="en-US"/>
              </w:rPr>
            </w:pPr>
          </w:p>
        </w:tc>
      </w:tr>
    </w:tbl>
    <w:p w14:paraId="6A017EF2" w14:textId="77777777" w:rsidR="00C13F22" w:rsidRDefault="00C13F22" w:rsidP="002D1DF2">
      <w:pPr>
        <w:rPr>
          <w:lang w:val="en-US"/>
        </w:rPr>
      </w:pPr>
    </w:p>
    <w:tbl>
      <w:tblPr>
        <w:tblW w:w="9649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0"/>
        <w:gridCol w:w="6189"/>
      </w:tblGrid>
      <w:tr w:rsidR="00C33402" w:rsidRPr="004E0641" w14:paraId="1E786447" w14:textId="77777777" w:rsidTr="00FF5893">
        <w:trPr>
          <w:trHeight w:val="1389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6FEF11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Signature PhD Candidate</w:t>
            </w:r>
          </w:p>
          <w:p w14:paraId="1F334142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0C5B51E7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...............................................</w:t>
            </w:r>
          </w:p>
          <w:p w14:paraId="2661C4FD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 xml:space="preserve">City/Date                  </w:t>
            </w:r>
          </w:p>
        </w:tc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CEEEFC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10B3018E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  <w:p w14:paraId="3E4F6D6B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........................................................................................</w:t>
            </w:r>
          </w:p>
          <w:p w14:paraId="08256AA1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Signature</w:t>
            </w:r>
          </w:p>
        </w:tc>
      </w:tr>
      <w:tr w:rsidR="00C33402" w:rsidRPr="004E0641" w14:paraId="5634B827" w14:textId="77777777" w:rsidTr="00FF5893">
        <w:trPr>
          <w:trHeight w:val="1266"/>
        </w:trPr>
        <w:tc>
          <w:tcPr>
            <w:tcW w:w="34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BBDB4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  <w:r w:rsidRPr="004E0641">
              <w:rPr>
                <w:rFonts w:cstheme="minorHAnsi"/>
                <w:lang w:val="en-GB"/>
              </w:rPr>
              <w:t>Comments:</w:t>
            </w:r>
          </w:p>
        </w:tc>
        <w:tc>
          <w:tcPr>
            <w:tcW w:w="6189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9967EC" w14:textId="77777777" w:rsidR="00C33402" w:rsidRPr="004E0641" w:rsidRDefault="00C33402" w:rsidP="00A07B6A">
            <w:pPr>
              <w:spacing w:after="0" w:line="240" w:lineRule="auto"/>
              <w:rPr>
                <w:rFonts w:cstheme="minorHAnsi"/>
                <w:lang w:val="en-GB"/>
              </w:rPr>
            </w:pPr>
          </w:p>
        </w:tc>
      </w:tr>
    </w:tbl>
    <w:p w14:paraId="3F898DD4" w14:textId="77777777" w:rsidR="00C33402" w:rsidRPr="00C13F22" w:rsidRDefault="00C33402" w:rsidP="002D1DF2">
      <w:pPr>
        <w:rPr>
          <w:lang w:val="en-US"/>
        </w:rPr>
      </w:pPr>
    </w:p>
    <w:sectPr w:rsidR="00C33402" w:rsidRPr="00C13F22" w:rsidSect="002D1DF2">
      <w:head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01C1D" w14:textId="77777777" w:rsidR="00FA3B40" w:rsidRDefault="00FA3B40" w:rsidP="008C152C">
      <w:pPr>
        <w:spacing w:after="0" w:line="240" w:lineRule="auto"/>
      </w:pPr>
      <w:r>
        <w:separator/>
      </w:r>
    </w:p>
  </w:endnote>
  <w:endnote w:type="continuationSeparator" w:id="0">
    <w:p w14:paraId="6AAD1720" w14:textId="77777777" w:rsidR="00FA3B40" w:rsidRDefault="00FA3B40" w:rsidP="008C1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C9F94" w14:textId="77777777" w:rsidR="00FA3B40" w:rsidRDefault="00FA3B40" w:rsidP="008C152C">
      <w:pPr>
        <w:spacing w:after="0" w:line="240" w:lineRule="auto"/>
      </w:pPr>
      <w:r>
        <w:separator/>
      </w:r>
    </w:p>
  </w:footnote>
  <w:footnote w:type="continuationSeparator" w:id="0">
    <w:p w14:paraId="18CA775A" w14:textId="77777777" w:rsidR="00FA3B40" w:rsidRDefault="00FA3B40" w:rsidP="008C1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6311C" w14:textId="77777777" w:rsidR="00F27237" w:rsidRDefault="00F27237" w:rsidP="008C152C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18B2DCEE" wp14:editId="20D25A46">
          <wp:extent cx="1861746" cy="403255"/>
          <wp:effectExtent l="0" t="0" r="5715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eng_sidestilt_svart_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4489" cy="406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16F196" w14:textId="77777777" w:rsidR="00F27237" w:rsidRDefault="00F27237" w:rsidP="008C152C">
    <w:pPr>
      <w:pStyle w:val="Topptekst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F22"/>
    <w:rsid w:val="00046256"/>
    <w:rsid w:val="001A555D"/>
    <w:rsid w:val="002D05C1"/>
    <w:rsid w:val="002D1DF2"/>
    <w:rsid w:val="00456677"/>
    <w:rsid w:val="0081687E"/>
    <w:rsid w:val="00864F3E"/>
    <w:rsid w:val="00867458"/>
    <w:rsid w:val="008C152C"/>
    <w:rsid w:val="00B03A9C"/>
    <w:rsid w:val="00C13F22"/>
    <w:rsid w:val="00C266AD"/>
    <w:rsid w:val="00C33402"/>
    <w:rsid w:val="00D662A3"/>
    <w:rsid w:val="00DE5F16"/>
    <w:rsid w:val="00E00BF5"/>
    <w:rsid w:val="00E03EDB"/>
    <w:rsid w:val="00F27237"/>
    <w:rsid w:val="00F369E7"/>
    <w:rsid w:val="00FA3B40"/>
    <w:rsid w:val="00FB657A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8CF67A"/>
  <w15:chartTrackingRefBased/>
  <w15:docId w15:val="{DD020B2E-2279-47EC-8A2D-C97FB513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1DF2"/>
  </w:style>
  <w:style w:type="paragraph" w:styleId="Overskrift1">
    <w:name w:val="heading 1"/>
    <w:basedOn w:val="Normal"/>
    <w:next w:val="Normal"/>
    <w:link w:val="Overskrift1Tegn"/>
    <w:uiPriority w:val="9"/>
    <w:qFormat/>
    <w:rsid w:val="002D1DF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23318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D1DF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34C24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D1DF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34C24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D1D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34C24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1DF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34C24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D1DF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23318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D1DF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23318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D1DF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23318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D1DF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23318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C1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C152C"/>
  </w:style>
  <w:style w:type="paragraph" w:styleId="Bunntekst">
    <w:name w:val="footer"/>
    <w:basedOn w:val="Normal"/>
    <w:link w:val="BunntekstTegn"/>
    <w:uiPriority w:val="99"/>
    <w:unhideWhenUsed/>
    <w:rsid w:val="008C15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C152C"/>
  </w:style>
  <w:style w:type="character" w:customStyle="1" w:styleId="Overskrift1Tegn">
    <w:name w:val="Overskrift 1 Tegn"/>
    <w:basedOn w:val="Standardskriftforavsnitt"/>
    <w:link w:val="Overskrift1"/>
    <w:uiPriority w:val="9"/>
    <w:rsid w:val="002D1DF2"/>
    <w:rPr>
      <w:rFonts w:asciiTheme="majorHAnsi" w:eastAsiaTheme="majorEastAsia" w:hAnsiTheme="majorHAnsi" w:cstheme="majorBidi"/>
      <w:color w:val="023318" w:themeColor="accent1" w:themeShade="8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D1DF2"/>
    <w:rPr>
      <w:rFonts w:asciiTheme="majorHAnsi" w:eastAsiaTheme="majorEastAsia" w:hAnsiTheme="majorHAnsi" w:cstheme="majorBidi"/>
      <w:color w:val="034C24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D1DF2"/>
    <w:rPr>
      <w:rFonts w:asciiTheme="majorHAnsi" w:eastAsiaTheme="majorEastAsia" w:hAnsiTheme="majorHAnsi" w:cstheme="majorBidi"/>
      <w:color w:val="034C24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D1DF2"/>
    <w:rPr>
      <w:rFonts w:asciiTheme="majorHAnsi" w:eastAsiaTheme="majorEastAsia" w:hAnsiTheme="majorHAnsi" w:cstheme="majorBidi"/>
      <w:color w:val="034C24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D1DF2"/>
    <w:rPr>
      <w:rFonts w:asciiTheme="majorHAnsi" w:eastAsiaTheme="majorEastAsia" w:hAnsiTheme="majorHAnsi" w:cstheme="majorBidi"/>
      <w:caps/>
      <w:color w:val="034C24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D1DF2"/>
    <w:rPr>
      <w:rFonts w:asciiTheme="majorHAnsi" w:eastAsiaTheme="majorEastAsia" w:hAnsiTheme="majorHAnsi" w:cstheme="majorBidi"/>
      <w:i/>
      <w:iCs/>
      <w:caps/>
      <w:color w:val="023318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D1DF2"/>
    <w:rPr>
      <w:rFonts w:asciiTheme="majorHAnsi" w:eastAsiaTheme="majorEastAsia" w:hAnsiTheme="majorHAnsi" w:cstheme="majorBidi"/>
      <w:b/>
      <w:bCs/>
      <w:color w:val="023318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D1DF2"/>
    <w:rPr>
      <w:rFonts w:asciiTheme="majorHAnsi" w:eastAsiaTheme="majorEastAsia" w:hAnsiTheme="majorHAnsi" w:cstheme="majorBidi"/>
      <w:b/>
      <w:bCs/>
      <w:i/>
      <w:iCs/>
      <w:color w:val="023318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D1DF2"/>
    <w:rPr>
      <w:rFonts w:asciiTheme="majorHAnsi" w:eastAsiaTheme="majorEastAsia" w:hAnsiTheme="majorHAnsi" w:cstheme="majorBidi"/>
      <w:i/>
      <w:iCs/>
      <w:color w:val="023318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2D1DF2"/>
    <w:pPr>
      <w:spacing w:line="240" w:lineRule="auto"/>
    </w:pPr>
    <w:rPr>
      <w:b/>
      <w:bCs/>
      <w:smallCaps/>
      <w:color w:val="004002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2D1DF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04002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2D1DF2"/>
    <w:rPr>
      <w:rFonts w:asciiTheme="majorHAnsi" w:eastAsiaTheme="majorEastAsia" w:hAnsiTheme="majorHAnsi" w:cstheme="majorBidi"/>
      <w:caps/>
      <w:color w:val="004002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D1DF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56731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D1DF2"/>
    <w:rPr>
      <w:rFonts w:asciiTheme="majorHAnsi" w:eastAsiaTheme="majorEastAsia" w:hAnsiTheme="majorHAnsi" w:cstheme="majorBidi"/>
      <w:color w:val="056731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2D1DF2"/>
    <w:rPr>
      <w:b/>
      <w:bCs/>
    </w:rPr>
  </w:style>
  <w:style w:type="character" w:styleId="Utheving">
    <w:name w:val="Emphasis"/>
    <w:basedOn w:val="Standardskriftforavsnitt"/>
    <w:uiPriority w:val="20"/>
    <w:qFormat/>
    <w:rsid w:val="002D1DF2"/>
    <w:rPr>
      <w:i/>
      <w:iCs/>
    </w:rPr>
  </w:style>
  <w:style w:type="paragraph" w:styleId="Ingenmellomrom">
    <w:name w:val="No Spacing"/>
    <w:uiPriority w:val="1"/>
    <w:qFormat/>
    <w:rsid w:val="002D1DF2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2D1DF2"/>
    <w:pPr>
      <w:spacing w:before="120" w:after="120"/>
      <w:ind w:left="720"/>
    </w:pPr>
    <w:rPr>
      <w:color w:val="004002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2D1DF2"/>
    <w:rPr>
      <w:color w:val="004002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D1DF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4002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D1DF2"/>
    <w:rPr>
      <w:rFonts w:asciiTheme="majorHAnsi" w:eastAsiaTheme="majorEastAsia" w:hAnsiTheme="majorHAnsi" w:cstheme="majorBidi"/>
      <w:color w:val="004002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2D1DF2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2D1DF2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2D1DF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2D1DF2"/>
    <w:rPr>
      <w:b/>
      <w:bCs/>
      <w:smallCaps/>
      <w:color w:val="004002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2D1DF2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2D1DF2"/>
    <w:pPr>
      <w:outlineLvl w:val="9"/>
    </w:pPr>
  </w:style>
  <w:style w:type="table" w:styleId="Tabellrutenett">
    <w:name w:val="Table Grid"/>
    <w:basedOn w:val="Vanligtabell"/>
    <w:uiPriority w:val="39"/>
    <w:rsid w:val="00C13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A5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A555D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A555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A555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A555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A555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A55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jaj\Downloads\Enkel%20wordmal%20Engelsk%20(4).dotx" TargetMode="External"/></Relationships>
</file>

<file path=word/theme/theme1.xml><?xml version="1.0" encoding="utf-8"?>
<a:theme xmlns:a="http://schemas.openxmlformats.org/drawingml/2006/main" name="Office-tema">
  <a:themeElements>
    <a:clrScheme name="HINN kontrast">
      <a:dk1>
        <a:sysClr val="windowText" lastClr="000000"/>
      </a:dk1>
      <a:lt1>
        <a:srgbClr val="FFFFFF"/>
      </a:lt1>
      <a:dk2>
        <a:srgbClr val="004002"/>
      </a:dk2>
      <a:lt2>
        <a:srgbClr val="E2DDD1"/>
      </a:lt2>
      <a:accent1>
        <a:srgbClr val="056731"/>
      </a:accent1>
      <a:accent2>
        <a:srgbClr val="009227"/>
      </a:accent2>
      <a:accent3>
        <a:srgbClr val="004002"/>
      </a:accent3>
      <a:accent4>
        <a:srgbClr val="000000"/>
      </a:accent4>
      <a:accent5>
        <a:srgbClr val="004002"/>
      </a:accent5>
      <a:accent6>
        <a:srgbClr val="056731"/>
      </a:accent6>
      <a:hlink>
        <a:srgbClr val="056731"/>
      </a:hlink>
      <a:folHlink>
        <a:srgbClr val="05673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F327FC1B2CF64FAA4C0B6D071FDC94" ma:contentTypeVersion="14" ma:contentTypeDescription="Opprett et nytt dokument." ma:contentTypeScope="" ma:versionID="4e8abb31a564cae47928b6aaf905cd0c">
  <xsd:schema xmlns:xsd="http://www.w3.org/2001/XMLSchema" xmlns:xs="http://www.w3.org/2001/XMLSchema" xmlns:p="http://schemas.microsoft.com/office/2006/metadata/properties" xmlns:ns3="c7ba4b96-6a82-42d0-9204-dcb556db37b5" xmlns:ns4="826de1f4-14e4-4501-8879-e0c9d32b8acc" targetNamespace="http://schemas.microsoft.com/office/2006/metadata/properties" ma:root="true" ma:fieldsID="740639d1707d2a2781acdef0a7b275d7" ns3:_="" ns4:_="">
    <xsd:import namespace="c7ba4b96-6a82-42d0-9204-dcb556db37b5"/>
    <xsd:import namespace="826de1f4-14e4-4501-8879-e0c9d32b8a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a4b96-6a82-42d0-9204-dcb556db3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de1f4-14e4-4501-8879-e0c9d32b8ac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50435-F280-4D28-A3F0-B299B79A37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9CDC9F-77AC-442A-B47D-E99823FA21A3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826de1f4-14e4-4501-8879-e0c9d32b8acc"/>
    <ds:schemaRef ds:uri="c7ba4b96-6a82-42d0-9204-dcb556db37b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482801B-F04F-400E-910B-4367A4A2D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a4b96-6a82-42d0-9204-dcb556db37b5"/>
    <ds:schemaRef ds:uri="826de1f4-14e4-4501-8879-e0c9d32b8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 wordmal Engelsk (4)</Template>
  <TotalTime>1</TotalTime>
  <Pages>1</Pages>
  <Words>92</Words>
  <Characters>490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Høgskolen i Hedmark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Johnsen</dc:creator>
  <cp:keywords/>
  <dc:description/>
  <cp:lastModifiedBy>Ole Martin Ringlund</cp:lastModifiedBy>
  <cp:revision>2</cp:revision>
  <dcterms:created xsi:type="dcterms:W3CDTF">2021-11-24T10:23:00Z</dcterms:created>
  <dcterms:modified xsi:type="dcterms:W3CDTF">2021-11-24T10:23:00Z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0x01010051F327FC1B2CF64FAA4C0B6D071FDC94</vt:lpwstr>
  </property>
</Properties>
</file>