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32958" w14:textId="77777777" w:rsidR="00DE4C11" w:rsidRPr="00B76466" w:rsidRDefault="00DE4C11" w:rsidP="00DE4C11">
      <w:pPr>
        <w:pStyle w:val="Meldingshode"/>
        <w:rPr>
          <w:rFonts w:ascii="Trebuchet MS" w:hAnsi="Trebuchet MS"/>
          <w:sz w:val="28"/>
          <w:szCs w:val="28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MACROBUTTON AktiverDeaktiverHoveddeldokumenter </w:instrText>
      </w:r>
      <w:r>
        <w:rPr>
          <w:sz w:val="24"/>
          <w:szCs w:val="24"/>
        </w:rPr>
        <w:fldChar w:fldCharType="end"/>
      </w:r>
    </w:p>
    <w:sdt>
      <w:sdtPr>
        <w:id w:val="-114748488"/>
        <w:placeholder>
          <w:docPart w:val="AC6C5AD90BE945898D5C5E012AEF4C2F"/>
        </w:placeholder>
        <w:showingPlcHdr/>
      </w:sdtPr>
      <w:sdtContent>
        <w:p w14:paraId="5435CD9D" w14:textId="77777777" w:rsidR="00DE4C11" w:rsidRPr="00B76466" w:rsidRDefault="00DE4C11" w:rsidP="00B76466">
          <w:pPr>
            <w:pStyle w:val="Forfatter"/>
          </w:pPr>
          <w:r w:rsidRPr="00063532">
            <w:rPr>
              <w:rFonts w:ascii="Aptos" w:hAnsi="Aptos"/>
              <w:b w:val="0"/>
              <w:bCs/>
            </w:rPr>
            <w:t xml:space="preserve">(Klikk her og skriv inn </w:t>
          </w:r>
          <w:r w:rsidR="009D42DF" w:rsidRPr="00063532">
            <w:rPr>
              <w:rFonts w:ascii="Aptos" w:hAnsi="Aptos"/>
              <w:b w:val="0"/>
              <w:bCs/>
            </w:rPr>
            <w:t>forfatter</w:t>
          </w:r>
          <w:r w:rsidRPr="00063532">
            <w:rPr>
              <w:rFonts w:ascii="Aptos" w:hAnsi="Aptos"/>
              <w:b w:val="0"/>
              <w:bCs/>
            </w:rPr>
            <w:t>navn)</w:t>
          </w:r>
        </w:p>
      </w:sdtContent>
    </w:sdt>
    <w:sdt>
      <w:sdtPr>
        <w:id w:val="648866400"/>
        <w:placeholder>
          <w:docPart w:val="6D95F20220044745982047EB6E71631B"/>
        </w:placeholder>
        <w:showingPlcHdr/>
      </w:sdtPr>
      <w:sdtContent>
        <w:p w14:paraId="2F1DE62A" w14:textId="77777777" w:rsidR="00C148C8" w:rsidRPr="00C148C8" w:rsidRDefault="00C148C8" w:rsidP="00C148C8">
          <w:pPr>
            <w:pStyle w:val="Tittel"/>
            <w:rPr>
              <w:noProof w:val="0"/>
              <w:sz w:val="24"/>
              <w:szCs w:val="20"/>
              <w:lang w:val="nb-NO"/>
            </w:rPr>
          </w:pPr>
          <w:r w:rsidRPr="00063532">
            <w:rPr>
              <w:rFonts w:ascii="Aptos SemiBold" w:hAnsi="Aptos SemiBold"/>
              <w:lang w:val="nb-NO"/>
            </w:rPr>
            <w:t>(Klikk her og skriv inn hovedtittel)</w:t>
          </w:r>
        </w:p>
      </w:sdtContent>
    </w:sdt>
    <w:sdt>
      <w:sdtPr>
        <w:id w:val="1680390236"/>
        <w:placeholder>
          <w:docPart w:val="E9482D28697E4EE5A869B7579DEB3ED2"/>
        </w:placeholder>
        <w:showingPlcHdr/>
      </w:sdtPr>
      <w:sdtContent>
        <w:p w14:paraId="2913AE4E" w14:textId="77777777" w:rsidR="00C148C8" w:rsidRPr="00217647" w:rsidRDefault="00C148C8" w:rsidP="0097206F">
          <w:pPr>
            <w:pStyle w:val="Undertittel"/>
            <w:rPr>
              <w:b/>
              <w:noProof w:val="0"/>
              <w:sz w:val="24"/>
              <w:szCs w:val="20"/>
              <w:lang w:val="nb-NO"/>
            </w:rPr>
          </w:pPr>
          <w:r w:rsidRPr="00063532">
            <w:rPr>
              <w:rFonts w:ascii="Aptos Light" w:hAnsi="Aptos Light"/>
              <w:lang w:val="nb-NO"/>
            </w:rPr>
            <w:t xml:space="preserve">(Klikk her og skriv inn </w:t>
          </w:r>
          <w:r w:rsidR="0097206F" w:rsidRPr="00063532">
            <w:rPr>
              <w:rFonts w:ascii="Aptos Light" w:hAnsi="Aptos Light"/>
              <w:lang w:val="nb-NO"/>
            </w:rPr>
            <w:t>undertittel</w:t>
          </w:r>
          <w:r w:rsidRPr="00063532">
            <w:rPr>
              <w:rFonts w:ascii="Aptos Light" w:hAnsi="Aptos Light"/>
              <w:lang w:val="nb-NO"/>
            </w:rPr>
            <w:t>)</w:t>
          </w:r>
        </w:p>
      </w:sdtContent>
    </w:sdt>
    <w:p w14:paraId="7312A007" w14:textId="77777777" w:rsidR="0097206F" w:rsidRDefault="0097206F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2C922780" w14:textId="77777777" w:rsidR="0097206F" w:rsidRDefault="0097206F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7E02362F" w14:textId="77777777" w:rsidR="0097206F" w:rsidRDefault="0097206F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35E59D5D" w14:textId="77777777" w:rsidR="0097206F" w:rsidRDefault="0097206F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44D2CF07" w14:textId="77777777" w:rsidR="00BD0B33" w:rsidRDefault="00BD0B33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665D1C01" w14:textId="77777777" w:rsidR="00BD0B33" w:rsidRDefault="00BD0B33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1D0831C0" w14:textId="77777777" w:rsidR="00BD0B33" w:rsidRDefault="00BD0B33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5E694EFE" w14:textId="77777777" w:rsidR="0097206F" w:rsidRDefault="0097206F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0908419D" w14:textId="77777777" w:rsidR="00A15A20" w:rsidRDefault="00A15A20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1CC9E79F" w14:textId="77777777" w:rsidR="00A15A20" w:rsidRDefault="00A15A20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08C79276" w14:textId="77777777" w:rsidR="00A15A20" w:rsidRDefault="00A15A20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6B4A6838" w14:textId="77777777" w:rsidR="00A15A20" w:rsidRDefault="00A15A20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208D24C1" w14:textId="77777777" w:rsidR="00D36233" w:rsidRDefault="00D36233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61C7D60E" w14:textId="77777777" w:rsidR="00D36233" w:rsidRDefault="00D36233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4A6BBE09" w14:textId="77777777" w:rsidR="00D36233" w:rsidRDefault="00D36233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22664F24" w14:textId="77777777" w:rsidR="00D36233" w:rsidRDefault="00D36233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49F6D2D2" w14:textId="77777777" w:rsidR="00A15A20" w:rsidRDefault="00A15A20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1D02ABB7" w14:textId="77777777" w:rsidR="00A15A20" w:rsidRPr="005C29DC" w:rsidRDefault="0058366F" w:rsidP="00DE4C11">
      <w:pPr>
        <w:pStyle w:val="Meldingshode"/>
        <w:rPr>
          <w:rFonts w:ascii="Trebuchet MS" w:hAnsi="Trebuchet MS"/>
          <w:sz w:val="28"/>
          <w:szCs w:val="24"/>
          <w:lang w:val="nn-NO"/>
        </w:rPr>
      </w:pPr>
      <w:r>
        <w:rPr>
          <w:rFonts w:ascii="Trebuchet MS" w:hAnsi="Trebuchet MS"/>
          <w:sz w:val="28"/>
          <w:szCs w:val="24"/>
        </w:rPr>
        <w:t>Oppdragsrapport</w:t>
      </w:r>
      <w:r w:rsidR="00D36233" w:rsidRPr="00D36233">
        <w:rPr>
          <w:rFonts w:ascii="Trebuchet MS" w:hAnsi="Trebuchet MS"/>
          <w:sz w:val="28"/>
          <w:szCs w:val="24"/>
        </w:rPr>
        <w:t xml:space="preserve"> nr. </w:t>
      </w:r>
      <w:sdt>
        <w:sdtPr>
          <w:rPr>
            <w:rFonts w:ascii="Trebuchet MS" w:hAnsi="Trebuchet MS"/>
          </w:rPr>
          <w:id w:val="-744644701"/>
          <w:placeholder>
            <w:docPart w:val="5406AA1BC09840C78546DB477E4CCC7B"/>
          </w:placeholder>
          <w:showingPlcHdr/>
          <w:text/>
        </w:sdtPr>
        <w:sdtContent>
          <w:r w:rsidR="00D36233" w:rsidRPr="005C29DC">
            <w:rPr>
              <w:rFonts w:ascii="Trebuchet MS" w:hAnsi="Trebuchet MS"/>
              <w:sz w:val="28"/>
              <w:szCs w:val="28"/>
              <w:lang w:val="nn-NO"/>
            </w:rPr>
            <w:t>(Klikk her og skriv inn nr. og år [åååå])</w:t>
          </w:r>
        </w:sdtContent>
      </w:sdt>
    </w:p>
    <w:p w14:paraId="0A8254C4" w14:textId="77777777" w:rsidR="00A15A20" w:rsidRPr="005C29DC" w:rsidRDefault="00A15A20" w:rsidP="00DE4C11">
      <w:pPr>
        <w:pStyle w:val="Meldingshode"/>
        <w:rPr>
          <w:rFonts w:ascii="Trebuchet MS" w:hAnsi="Trebuchet MS"/>
          <w:color w:val="404040"/>
          <w:sz w:val="24"/>
          <w:szCs w:val="24"/>
          <w:lang w:val="nn-NO"/>
        </w:rPr>
      </w:pPr>
    </w:p>
    <w:p w14:paraId="44FA890B" w14:textId="77777777" w:rsidR="00081FE1" w:rsidRPr="005C29DC" w:rsidRDefault="00081FE1" w:rsidP="00DE4C11">
      <w:pPr>
        <w:jc w:val="center"/>
        <w:rPr>
          <w:rFonts w:ascii="Trebuchet MS" w:hAnsi="Trebuchet MS"/>
          <w:szCs w:val="28"/>
          <w:lang w:val="nn-NO"/>
        </w:rPr>
      </w:pPr>
    </w:p>
    <w:p w14:paraId="5A683A6B" w14:textId="77777777" w:rsidR="000606E3" w:rsidRDefault="005C29DC" w:rsidP="00081FE1">
      <w:pPr>
        <w:jc w:val="center"/>
      </w:pPr>
      <w:r>
        <w:drawing>
          <wp:inline distT="0" distB="0" distL="0" distR="0" wp14:anchorId="4A63061F" wp14:editId="53EEA9BA">
            <wp:extent cx="2663805" cy="548640"/>
            <wp:effectExtent l="0" t="0" r="0" b="0"/>
            <wp:docPr id="141447227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472271" name="Bilde 141447227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3805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60963" w14:textId="77777777" w:rsidR="007623C8" w:rsidRDefault="007623C8" w:rsidP="000606E3">
      <w:pPr>
        <w:overflowPunct/>
        <w:autoSpaceDE/>
        <w:autoSpaceDN/>
        <w:adjustRightInd/>
        <w:spacing w:after="0"/>
        <w:jc w:val="left"/>
        <w:textAlignment w:val="auto"/>
        <w:sectPr w:rsidR="007623C8" w:rsidSect="000606E3">
          <w:headerReference w:type="even" r:id="rId9"/>
          <w:footerReference w:type="even" r:id="rId10"/>
          <w:footerReference w:type="default" r:id="rId11"/>
          <w:endnotePr>
            <w:numFmt w:val="decimal"/>
          </w:endnotePr>
          <w:pgSz w:w="11907" w:h="16840" w:code="9"/>
          <w:pgMar w:top="1418" w:right="1418" w:bottom="1418" w:left="1418" w:header="709" w:footer="709" w:gutter="113"/>
          <w:cols w:space="708"/>
          <w:titlePg/>
          <w:docGrid w:linePitch="360"/>
        </w:sectPr>
      </w:pPr>
    </w:p>
    <w:p w14:paraId="75F31818" w14:textId="77777777" w:rsidR="00081FE1" w:rsidRDefault="00081FE1" w:rsidP="00BD0B33">
      <w:pPr>
        <w:pStyle w:val="Kolofon"/>
      </w:pPr>
    </w:p>
    <w:p w14:paraId="09F037C0" w14:textId="77777777" w:rsidR="0097206F" w:rsidRPr="00BD0B33" w:rsidRDefault="002A5545" w:rsidP="00BD0B33">
      <w:pPr>
        <w:pStyle w:val="Kolofon"/>
      </w:pPr>
      <w:r>
        <w:t>[</w:t>
      </w:r>
      <w:r w:rsidR="0097206F" w:rsidRPr="00BD0B33">
        <w:t>Trykk: Flisa Trykkeri A/S</w:t>
      </w:r>
      <w:r w:rsidR="00755C7C">
        <w:t xml:space="preserve"> (slett hvis kun digital utgave)</w:t>
      </w:r>
      <w:r>
        <w:t>]</w:t>
      </w:r>
    </w:p>
    <w:p w14:paraId="5F976AEF" w14:textId="77777777" w:rsidR="0097206F" w:rsidRPr="00BD0B33" w:rsidRDefault="0097206F" w:rsidP="00EB7AC7">
      <w:pPr>
        <w:pStyle w:val="Kolofon"/>
        <w:spacing w:after="240"/>
      </w:pPr>
      <w:r w:rsidRPr="00BD0B33">
        <w:t>Utgivelsessted: Elverum</w:t>
      </w:r>
    </w:p>
    <w:p w14:paraId="4EEE36C7" w14:textId="77777777" w:rsidR="00EB7AC7" w:rsidRPr="00F93BDA" w:rsidRDefault="001B35B7" w:rsidP="00EB7AC7">
      <w:pPr>
        <w:pStyle w:val="Kolofon"/>
        <w:spacing w:after="240"/>
      </w:pPr>
      <w:r>
        <w:t>© Forfatteren</w:t>
      </w:r>
      <w:r w:rsidR="00755C7C">
        <w:t>/</w:t>
      </w:r>
      <w:r w:rsidR="005C29DC">
        <w:t>Universitetet i Innlandet</w:t>
      </w:r>
      <w:r w:rsidR="00755C7C" w:rsidRPr="00755C7C">
        <w:t>,</w:t>
      </w:r>
      <w:r w:rsidR="00A12059" w:rsidRPr="00F93BDA">
        <w:t xml:space="preserve"> </w:t>
      </w:r>
      <w:sdt>
        <w:sdtPr>
          <w:id w:val="-1606496121"/>
          <w:placeholder>
            <w:docPart w:val="4D863C542C1F4E72A248584158CC220A"/>
          </w:placeholder>
          <w:showingPlcHdr/>
          <w:text/>
        </w:sdtPr>
        <w:sdtContent>
          <w:r w:rsidR="00DF6521" w:rsidRPr="00357662">
            <w:t>(Klikk her og skriv inn år [åååå])</w:t>
          </w:r>
        </w:sdtContent>
      </w:sdt>
    </w:p>
    <w:p w14:paraId="23B855F9" w14:textId="77777777" w:rsidR="0097206F" w:rsidRPr="00BD0B33" w:rsidRDefault="0097206F" w:rsidP="00BD0B33">
      <w:pPr>
        <w:pStyle w:val="Kolofon"/>
      </w:pPr>
      <w:r w:rsidRPr="00BD0B33">
        <w:t xml:space="preserve">Det må ikke kopieres fra publikasjonen i strid med </w:t>
      </w:r>
      <w:r w:rsidR="00DE541D">
        <w:t>Å</w:t>
      </w:r>
      <w:r w:rsidRPr="00BD0B33">
        <w:t>ndsverkloven</w:t>
      </w:r>
    </w:p>
    <w:p w14:paraId="71C6F796" w14:textId="77777777" w:rsidR="0097206F" w:rsidRPr="00BD0B33" w:rsidRDefault="0097206F" w:rsidP="00BD0B33">
      <w:pPr>
        <w:pStyle w:val="Kolofon"/>
      </w:pPr>
      <w:r w:rsidRPr="00BD0B33">
        <w:t>eller i strid med avtaler om kopiering inngått</w:t>
      </w:r>
      <w:r w:rsidR="00DE541D">
        <w:t xml:space="preserve"> </w:t>
      </w:r>
      <w:r w:rsidRPr="00BD0B33">
        <w:t>med K</w:t>
      </w:r>
      <w:r w:rsidR="00DE541D">
        <w:t>opinor</w:t>
      </w:r>
      <w:r w:rsidRPr="00BD0B33">
        <w:t>.</w:t>
      </w:r>
    </w:p>
    <w:p w14:paraId="7915364A" w14:textId="77777777" w:rsidR="0097206F" w:rsidRPr="00BD0B33" w:rsidRDefault="0097206F" w:rsidP="00BD0B33">
      <w:pPr>
        <w:pStyle w:val="Kolofon"/>
      </w:pPr>
    </w:p>
    <w:p w14:paraId="3DD0BE60" w14:textId="07F8A7EB" w:rsidR="00755C7C" w:rsidRDefault="00755C7C" w:rsidP="00755C7C">
      <w:pPr>
        <w:pStyle w:val="Kolofon"/>
      </w:pPr>
      <w:r>
        <w:t xml:space="preserve">Forfatteren er selv ansvarlig for sine konklusjoner. Innholdet gir </w:t>
      </w:r>
      <w:r>
        <w:br/>
        <w:t xml:space="preserve">derfor ikke nødvendigvis uttrykk for </w:t>
      </w:r>
      <w:r w:rsidR="001D4743">
        <w:t>universitetets</w:t>
      </w:r>
      <w:r>
        <w:t xml:space="preserve"> syn.</w:t>
      </w:r>
    </w:p>
    <w:p w14:paraId="0C244EB5" w14:textId="77777777" w:rsidR="0097206F" w:rsidRPr="00BD0B33" w:rsidRDefault="00755C7C" w:rsidP="00755C7C">
      <w:pPr>
        <w:pStyle w:val="Kolofon"/>
      </w:pPr>
      <w:r>
        <w:t xml:space="preserve">I </w:t>
      </w:r>
      <w:r w:rsidR="005C29DC">
        <w:t>Universitetet</w:t>
      </w:r>
      <w:r>
        <w:t xml:space="preserve"> i Innlandets </w:t>
      </w:r>
      <w:r w:rsidR="00D67FAC" w:rsidRPr="00D67FAC">
        <w:t xml:space="preserve">oppdragsrapportserie publiseres FoU-arbeid </w:t>
      </w:r>
      <w:r w:rsidR="00D67FAC">
        <w:br/>
      </w:r>
      <w:r w:rsidR="00D67FAC" w:rsidRPr="00D67FAC">
        <w:t xml:space="preserve">som er eksternt finansiert, enten eksternt fullfinansiert som </w:t>
      </w:r>
      <w:r w:rsidR="00D67FAC">
        <w:br/>
      </w:r>
      <w:r w:rsidR="00D67FAC" w:rsidRPr="00D67FAC">
        <w:t>oppdragsprosjekt eller eksternt delfinansiert som bidragsprosjekt</w:t>
      </w:r>
    </w:p>
    <w:p w14:paraId="67EC2375" w14:textId="77777777" w:rsidR="0097206F" w:rsidRDefault="0097206F" w:rsidP="00BD0B33">
      <w:pPr>
        <w:pStyle w:val="Kolofon"/>
      </w:pPr>
    </w:p>
    <w:p w14:paraId="69193810" w14:textId="77777777" w:rsidR="00095D02" w:rsidRDefault="00095D02" w:rsidP="00BD0B33">
      <w:pPr>
        <w:pStyle w:val="Kolofon"/>
      </w:pPr>
    </w:p>
    <w:p w14:paraId="0788A19F" w14:textId="77777777" w:rsidR="00F242D7" w:rsidRDefault="00F242D7" w:rsidP="00BD0B33">
      <w:pPr>
        <w:pStyle w:val="Kolofon"/>
      </w:pPr>
    </w:p>
    <w:p w14:paraId="1FAD0224" w14:textId="77777777" w:rsidR="00F242D7" w:rsidRDefault="00F242D7" w:rsidP="00BD0B33">
      <w:pPr>
        <w:pStyle w:val="Kolofon"/>
      </w:pPr>
    </w:p>
    <w:p w14:paraId="4B37ED74" w14:textId="77777777" w:rsidR="00F242D7" w:rsidRDefault="00F242D7" w:rsidP="00BD0B33">
      <w:pPr>
        <w:pStyle w:val="Kolofon"/>
      </w:pPr>
    </w:p>
    <w:p w14:paraId="3B9D54D5" w14:textId="77777777" w:rsidR="00F242D7" w:rsidRDefault="00F242D7" w:rsidP="00BD0B33">
      <w:pPr>
        <w:pStyle w:val="Kolofon"/>
      </w:pPr>
    </w:p>
    <w:p w14:paraId="1DCC331E" w14:textId="77777777" w:rsidR="00F242D7" w:rsidRDefault="00F242D7" w:rsidP="00BD0B33">
      <w:pPr>
        <w:pStyle w:val="Kolofon"/>
      </w:pPr>
    </w:p>
    <w:p w14:paraId="3DD1C12B" w14:textId="77777777" w:rsidR="00F242D7" w:rsidRDefault="00F242D7" w:rsidP="00BD0B33">
      <w:pPr>
        <w:pStyle w:val="Kolofon"/>
      </w:pPr>
    </w:p>
    <w:p w14:paraId="32EC5C19" w14:textId="77777777" w:rsidR="00F242D7" w:rsidRDefault="00F242D7" w:rsidP="00BD0B33">
      <w:pPr>
        <w:pStyle w:val="Kolofon"/>
      </w:pPr>
    </w:p>
    <w:p w14:paraId="3095FDE1" w14:textId="77777777" w:rsidR="00F242D7" w:rsidRDefault="00F242D7" w:rsidP="00BD0B33">
      <w:pPr>
        <w:pStyle w:val="Kolofon"/>
      </w:pPr>
    </w:p>
    <w:p w14:paraId="05396F91" w14:textId="77777777" w:rsidR="00F242D7" w:rsidRDefault="00F242D7" w:rsidP="00BD0B33">
      <w:pPr>
        <w:pStyle w:val="Kolofon"/>
      </w:pPr>
    </w:p>
    <w:p w14:paraId="0779C474" w14:textId="77777777" w:rsidR="00F242D7" w:rsidRDefault="00F242D7" w:rsidP="00BD0B33">
      <w:pPr>
        <w:pStyle w:val="Kolofon"/>
      </w:pPr>
    </w:p>
    <w:p w14:paraId="65724126" w14:textId="77777777" w:rsidR="00F242D7" w:rsidRDefault="00F242D7" w:rsidP="00BD0B33">
      <w:pPr>
        <w:pStyle w:val="Kolofon"/>
      </w:pPr>
    </w:p>
    <w:p w14:paraId="6B3A32AF" w14:textId="77777777" w:rsidR="00F242D7" w:rsidRPr="00BD0B33" w:rsidRDefault="00F242D7" w:rsidP="00BD0B33">
      <w:pPr>
        <w:pStyle w:val="Kolofon"/>
      </w:pPr>
    </w:p>
    <w:p w14:paraId="32B74249" w14:textId="77777777" w:rsidR="0097206F" w:rsidRPr="00BD0B33" w:rsidRDefault="0097206F" w:rsidP="00BD0B33">
      <w:pPr>
        <w:pStyle w:val="Kolofon"/>
      </w:pPr>
    </w:p>
    <w:p w14:paraId="3B76B4C6" w14:textId="77777777" w:rsidR="0097206F" w:rsidRPr="00BD0B33" w:rsidRDefault="0097206F" w:rsidP="00BD0B33">
      <w:pPr>
        <w:pStyle w:val="Kolofon"/>
      </w:pPr>
    </w:p>
    <w:p w14:paraId="5401E9FE" w14:textId="77777777" w:rsidR="0097206F" w:rsidRPr="00E63DE0" w:rsidRDefault="002A5545" w:rsidP="005C29DC">
      <w:pPr>
        <w:pStyle w:val="Kolofon"/>
        <w:rPr>
          <w:lang w:val="nn-NO"/>
        </w:rPr>
      </w:pPr>
      <w:r>
        <w:rPr>
          <w:lang w:val="nn-NO"/>
        </w:rPr>
        <w:t>Oppdragsrapport</w:t>
      </w:r>
      <w:r w:rsidR="0097206F" w:rsidRPr="00E63DE0">
        <w:rPr>
          <w:lang w:val="nn-NO"/>
        </w:rPr>
        <w:t xml:space="preserve"> </w:t>
      </w:r>
      <w:r w:rsidR="00DF6521">
        <w:rPr>
          <w:lang w:val="nn-NO"/>
        </w:rPr>
        <w:t xml:space="preserve">nr. </w:t>
      </w:r>
      <w:sdt>
        <w:sdtPr>
          <w:id w:val="678167700"/>
          <w:placeholder>
            <w:docPart w:val="AC9A6E999C71422C8EE188BE9D1D3456"/>
          </w:placeholder>
          <w:showingPlcHdr/>
          <w:text/>
        </w:sdtPr>
        <w:sdtContent>
          <w:r w:rsidR="00A15A20" w:rsidRPr="00357662">
            <w:t xml:space="preserve">(Klikk her og skriv inn </w:t>
          </w:r>
          <w:r w:rsidR="00A15A20">
            <w:t xml:space="preserve">nr. og </w:t>
          </w:r>
          <w:r w:rsidR="00A15A20" w:rsidRPr="00357662">
            <w:t>år [åååå])</w:t>
          </w:r>
        </w:sdtContent>
      </w:sdt>
    </w:p>
    <w:p w14:paraId="687A9BD9" w14:textId="77777777" w:rsidR="001A1EEA" w:rsidRPr="0021743D" w:rsidRDefault="001A1EEA" w:rsidP="00BD0B33">
      <w:pPr>
        <w:pStyle w:val="Kolofon"/>
        <w:rPr>
          <w:lang w:val="nn-NO"/>
        </w:rPr>
      </w:pPr>
    </w:p>
    <w:p w14:paraId="42B9C739" w14:textId="77777777" w:rsidR="001A1EEA" w:rsidRPr="0021743D" w:rsidRDefault="001A1EEA" w:rsidP="00BD0B33">
      <w:pPr>
        <w:pStyle w:val="Kolofon"/>
        <w:rPr>
          <w:lang w:val="nn-NO"/>
        </w:rPr>
      </w:pPr>
    </w:p>
    <w:p w14:paraId="6C1CA50E" w14:textId="77777777" w:rsidR="001A1EEA" w:rsidRPr="0021743D" w:rsidRDefault="001A1EEA" w:rsidP="00BD0B33">
      <w:pPr>
        <w:pStyle w:val="Kolofon"/>
        <w:rPr>
          <w:lang w:val="nn-NO"/>
        </w:rPr>
      </w:pPr>
    </w:p>
    <w:p w14:paraId="21F4F1A4" w14:textId="77777777" w:rsidR="0097206F" w:rsidRPr="00F93BDA" w:rsidRDefault="002A5545" w:rsidP="00BD0B33">
      <w:pPr>
        <w:pStyle w:val="Kolofon"/>
      </w:pPr>
      <w:r>
        <w:t>[</w:t>
      </w:r>
      <w:r w:rsidR="00C42C70">
        <w:t>ISBN</w:t>
      </w:r>
      <w:r w:rsidR="00217647" w:rsidRPr="00F93BDA">
        <w:t xml:space="preserve"> </w:t>
      </w:r>
      <w:r w:rsidR="00C42C70">
        <w:t>trykt utgave:</w:t>
      </w:r>
      <w:r w:rsidR="00EB6306">
        <w:t xml:space="preserve"> </w:t>
      </w:r>
      <w:r w:rsidR="00755C7C">
        <w:t>(slett hvis kun digital utgave)</w:t>
      </w:r>
      <w:r>
        <w:t>]</w:t>
      </w:r>
    </w:p>
    <w:p w14:paraId="4CE6D541" w14:textId="77777777" w:rsidR="00835304" w:rsidRPr="00F93BDA" w:rsidRDefault="00835304" w:rsidP="00BD0B33">
      <w:pPr>
        <w:pStyle w:val="Kolofon"/>
      </w:pPr>
      <w:r w:rsidRPr="00F93BDA">
        <w:t xml:space="preserve">ISBN </w:t>
      </w:r>
      <w:r w:rsidR="002A5545">
        <w:t>online</w:t>
      </w:r>
      <w:r w:rsidR="00C42C70">
        <w:t xml:space="preserve"> utgave:</w:t>
      </w:r>
    </w:p>
    <w:p w14:paraId="4E8FECB0" w14:textId="77777777" w:rsidR="0097206F" w:rsidRDefault="00C42C70" w:rsidP="00BD0B33">
      <w:pPr>
        <w:pStyle w:val="Kolofon"/>
      </w:pPr>
      <w:r>
        <w:t>ISSN:</w:t>
      </w:r>
      <w:r w:rsidR="00A15A20">
        <w:t xml:space="preserve"> </w:t>
      </w:r>
      <w:r w:rsidR="00C64179" w:rsidRPr="00C64179">
        <w:t>2704-2685</w:t>
      </w:r>
    </w:p>
    <w:p w14:paraId="0278001F" w14:textId="77777777" w:rsidR="0097206F" w:rsidRPr="00F93BDA" w:rsidRDefault="0097206F" w:rsidP="0097206F">
      <w:pPr>
        <w:suppressAutoHyphens/>
        <w:overflowPunct/>
        <w:spacing w:after="0" w:line="288" w:lineRule="auto"/>
        <w:textAlignment w:val="center"/>
        <w:rPr>
          <w:rFonts w:ascii="News Gothic Std" w:hAnsi="News Gothic Std" w:cs="News Gothic Std"/>
          <w:color w:val="000000"/>
          <w:sz w:val="18"/>
          <w:szCs w:val="18"/>
          <w:lang w:eastAsia="nb-NO"/>
        </w:rPr>
      </w:pPr>
    </w:p>
    <w:p w14:paraId="50A9531E" w14:textId="77777777" w:rsidR="000606E3" w:rsidRPr="00F93BDA" w:rsidRDefault="000606E3" w:rsidP="000606E3">
      <w:pPr>
        <w:overflowPunct/>
        <w:autoSpaceDE/>
        <w:autoSpaceDN/>
        <w:adjustRightInd/>
        <w:spacing w:after="0"/>
        <w:jc w:val="left"/>
        <w:textAlignment w:val="auto"/>
        <w:sectPr w:rsidR="000606E3" w:rsidRPr="00F93BDA" w:rsidSect="00DE4C11">
          <w:headerReference w:type="even" r:id="rId12"/>
          <w:footerReference w:type="even" r:id="rId13"/>
          <w:endnotePr>
            <w:numFmt w:val="decimal"/>
          </w:endnotePr>
          <w:pgSz w:w="11907" w:h="16840" w:code="9"/>
          <w:pgMar w:top="1418" w:right="1418" w:bottom="1418" w:left="1418" w:header="709" w:footer="709" w:gutter="113"/>
          <w:cols w:space="708"/>
          <w:docGrid w:linePitch="360"/>
        </w:sectPr>
      </w:pPr>
    </w:p>
    <w:p w14:paraId="0AE6860A" w14:textId="77777777" w:rsidR="00A14F56" w:rsidRDefault="007623C8" w:rsidP="00FC55C4">
      <w:pPr>
        <w:pStyle w:val="Overskrift1unummerert"/>
        <w:rPr>
          <w:lang w:val="nb-NO"/>
        </w:rPr>
      </w:pPr>
      <w:bookmarkStart w:id="0" w:name="_Toc7003838"/>
      <w:r w:rsidRPr="00F93BDA">
        <w:rPr>
          <w:lang w:val="nb-NO"/>
        </w:rPr>
        <w:lastRenderedPageBreak/>
        <w:t>Sammendrag</w:t>
      </w:r>
      <w:bookmarkEnd w:id="0"/>
    </w:p>
    <w:p w14:paraId="48B0D379" w14:textId="77777777" w:rsidR="00A15A20" w:rsidRDefault="00A15A20" w:rsidP="00A15A20">
      <w:pPr>
        <w:pStyle w:val="Brdtekst"/>
      </w:pPr>
    </w:p>
    <w:p w14:paraId="42AD9862" w14:textId="77777777" w:rsidR="00387356" w:rsidRDefault="00387356" w:rsidP="00A15A20">
      <w:pPr>
        <w:pStyle w:val="Brdtekst"/>
      </w:pPr>
    </w:p>
    <w:p w14:paraId="18BBAFC3" w14:textId="77777777" w:rsidR="00A15A20" w:rsidRPr="00387356" w:rsidRDefault="00A15A20" w:rsidP="00A15A20">
      <w:pPr>
        <w:pStyle w:val="Brdtekst"/>
        <w:rPr>
          <w:b/>
        </w:rPr>
      </w:pPr>
      <w:r w:rsidRPr="00387356">
        <w:rPr>
          <w:b/>
        </w:rPr>
        <w:t>Emneord</w:t>
      </w:r>
      <w:r w:rsidR="00387356" w:rsidRPr="00387356">
        <w:rPr>
          <w:b/>
        </w:rPr>
        <w:t xml:space="preserve">: </w:t>
      </w:r>
    </w:p>
    <w:p w14:paraId="73527C3E" w14:textId="77777777" w:rsidR="00387356" w:rsidRDefault="00387356" w:rsidP="00A15A20">
      <w:pPr>
        <w:pStyle w:val="Brdtekst"/>
      </w:pPr>
    </w:p>
    <w:p w14:paraId="3E753D67" w14:textId="77777777" w:rsidR="00387356" w:rsidRPr="004A3094" w:rsidRDefault="00387356" w:rsidP="00A15A20">
      <w:pPr>
        <w:pStyle w:val="Brdtekst"/>
        <w:rPr>
          <w:b/>
          <w:lang w:val="en-US"/>
        </w:rPr>
      </w:pPr>
      <w:r w:rsidRPr="004A3094">
        <w:rPr>
          <w:b/>
          <w:lang w:val="en-US"/>
        </w:rPr>
        <w:t xml:space="preserve">Oppdragsgiver: </w:t>
      </w:r>
    </w:p>
    <w:p w14:paraId="32C15B08" w14:textId="77777777" w:rsidR="00A14F56" w:rsidRPr="004A3094" w:rsidRDefault="00A14F56" w:rsidP="00A14F56">
      <w:pPr>
        <w:rPr>
          <w:lang w:val="en-US"/>
        </w:rPr>
      </w:pPr>
    </w:p>
    <w:p w14:paraId="3ECE07BD" w14:textId="77777777" w:rsidR="00E63DE0" w:rsidRPr="004A3094" w:rsidRDefault="00E63DE0" w:rsidP="00A14F56">
      <w:pPr>
        <w:rPr>
          <w:lang w:val="en-US"/>
        </w:rPr>
        <w:sectPr w:rsidR="00E63DE0" w:rsidRPr="004A3094" w:rsidSect="00387356">
          <w:headerReference w:type="default" r:id="rId14"/>
          <w:footerReference w:type="default" r:id="rId15"/>
          <w:endnotePr>
            <w:numFmt w:val="decimal"/>
          </w:endnotePr>
          <w:pgSz w:w="11907" w:h="16840" w:code="9"/>
          <w:pgMar w:top="1418" w:right="1418" w:bottom="1418" w:left="1418" w:header="709" w:footer="340" w:gutter="113"/>
          <w:pgNumType w:start="3"/>
          <w:cols w:space="708"/>
          <w:docGrid w:linePitch="381"/>
        </w:sectPr>
      </w:pPr>
    </w:p>
    <w:p w14:paraId="010BC298" w14:textId="77777777" w:rsidR="00BD51BB" w:rsidRPr="004A3094" w:rsidRDefault="00E22C2D" w:rsidP="00387356">
      <w:pPr>
        <w:pStyle w:val="Overskrift1unummerert"/>
        <w:tabs>
          <w:tab w:val="left" w:pos="2310"/>
        </w:tabs>
        <w:rPr>
          <w:lang w:val="en-US"/>
        </w:rPr>
      </w:pPr>
      <w:bookmarkStart w:id="1" w:name="_Toc7003839"/>
      <w:r w:rsidRPr="004A3094">
        <w:rPr>
          <w:lang w:val="en-US"/>
        </w:rPr>
        <w:lastRenderedPageBreak/>
        <w:t>A</w:t>
      </w:r>
      <w:r w:rsidR="00BD51BB" w:rsidRPr="004A3094">
        <w:rPr>
          <w:lang w:val="en-US"/>
        </w:rPr>
        <w:t>bstract</w:t>
      </w:r>
      <w:bookmarkEnd w:id="1"/>
    </w:p>
    <w:p w14:paraId="3B34E808" w14:textId="77777777" w:rsidR="00387356" w:rsidRPr="004A3094" w:rsidRDefault="00387356" w:rsidP="00387356">
      <w:pPr>
        <w:pStyle w:val="Brdtekst"/>
        <w:rPr>
          <w:lang w:val="en-US"/>
        </w:rPr>
      </w:pPr>
    </w:p>
    <w:p w14:paraId="77B65831" w14:textId="77777777" w:rsidR="00387356" w:rsidRPr="004A3094" w:rsidRDefault="00387356" w:rsidP="00387356">
      <w:pPr>
        <w:pStyle w:val="Brdtekst"/>
        <w:rPr>
          <w:lang w:val="en-US"/>
        </w:rPr>
      </w:pPr>
    </w:p>
    <w:p w14:paraId="29623A93" w14:textId="77777777" w:rsidR="00387356" w:rsidRPr="004A3094" w:rsidRDefault="00387356" w:rsidP="00387356">
      <w:pPr>
        <w:pStyle w:val="Brdtekst"/>
        <w:rPr>
          <w:b/>
          <w:lang w:val="en-US"/>
        </w:rPr>
      </w:pPr>
      <w:r w:rsidRPr="004A3094">
        <w:rPr>
          <w:b/>
          <w:lang w:val="en-US"/>
        </w:rPr>
        <w:t xml:space="preserve">Keywords: </w:t>
      </w:r>
    </w:p>
    <w:p w14:paraId="386DED19" w14:textId="77777777" w:rsidR="00387356" w:rsidRPr="004A3094" w:rsidRDefault="00387356" w:rsidP="00387356">
      <w:pPr>
        <w:pStyle w:val="Brdtekst"/>
        <w:rPr>
          <w:lang w:val="en-US"/>
        </w:rPr>
      </w:pPr>
    </w:p>
    <w:p w14:paraId="6C2DADCC" w14:textId="77777777" w:rsidR="00387356" w:rsidRPr="004A3094" w:rsidRDefault="00387356" w:rsidP="00387356">
      <w:pPr>
        <w:pStyle w:val="Brdtekst"/>
        <w:rPr>
          <w:b/>
          <w:lang w:val="en-US"/>
        </w:rPr>
      </w:pPr>
      <w:r w:rsidRPr="004A3094">
        <w:rPr>
          <w:b/>
          <w:lang w:val="en-US"/>
        </w:rPr>
        <w:t xml:space="preserve">Financed by: </w:t>
      </w:r>
    </w:p>
    <w:p w14:paraId="2F716385" w14:textId="77777777" w:rsidR="00387356" w:rsidRPr="004A3094" w:rsidRDefault="00387356" w:rsidP="00387356">
      <w:pPr>
        <w:pStyle w:val="Brdtekst"/>
        <w:rPr>
          <w:lang w:val="en-US"/>
        </w:rPr>
      </w:pPr>
    </w:p>
    <w:p w14:paraId="2C03BB43" w14:textId="77777777" w:rsidR="00BD51BB" w:rsidRPr="004A3094" w:rsidRDefault="00BD51BB" w:rsidP="00BD51BB">
      <w:pPr>
        <w:rPr>
          <w:lang w:val="en-US"/>
        </w:rPr>
      </w:pPr>
    </w:p>
    <w:p w14:paraId="2633B9EE" w14:textId="77777777" w:rsidR="00BD51BB" w:rsidRPr="004A3094" w:rsidRDefault="00BD51BB" w:rsidP="00BD51BB">
      <w:pPr>
        <w:rPr>
          <w:lang w:val="en-US"/>
        </w:rPr>
        <w:sectPr w:rsidR="00BD51BB" w:rsidRPr="004A3094" w:rsidSect="00387356">
          <w:footerReference w:type="even" r:id="rId16"/>
          <w:endnotePr>
            <w:numFmt w:val="decimal"/>
          </w:endnotePr>
          <w:pgSz w:w="11907" w:h="16840" w:code="9"/>
          <w:pgMar w:top="1418" w:right="1418" w:bottom="1418" w:left="1418" w:header="709" w:footer="340" w:gutter="113"/>
          <w:cols w:space="708"/>
          <w:docGrid w:linePitch="381"/>
        </w:sectPr>
      </w:pPr>
    </w:p>
    <w:p w14:paraId="2970A8F8" w14:textId="77777777" w:rsidR="00BD51BB" w:rsidRDefault="00BD51BB" w:rsidP="00FC55C4">
      <w:pPr>
        <w:pStyle w:val="Overskrift1unummerert"/>
        <w:rPr>
          <w:lang w:val="nb-NO"/>
        </w:rPr>
      </w:pPr>
      <w:bookmarkStart w:id="2" w:name="_Toc7003840"/>
      <w:r w:rsidRPr="00F93BDA">
        <w:rPr>
          <w:lang w:val="nb-NO"/>
        </w:rPr>
        <w:lastRenderedPageBreak/>
        <w:t>Forord</w:t>
      </w:r>
      <w:bookmarkEnd w:id="2"/>
    </w:p>
    <w:p w14:paraId="620EECD6" w14:textId="77777777" w:rsidR="00C751CA" w:rsidRPr="00F93BDA" w:rsidRDefault="00C751CA" w:rsidP="00C751CA"/>
    <w:p w14:paraId="71A0B72A" w14:textId="77777777" w:rsidR="00C751CA" w:rsidRPr="00F93BDA" w:rsidRDefault="00C751CA" w:rsidP="00C751CA">
      <w:pPr>
        <w:sectPr w:rsidR="00C751CA" w:rsidRPr="00F93BDA" w:rsidSect="00387356">
          <w:headerReference w:type="even" r:id="rId17"/>
          <w:footerReference w:type="even" r:id="rId18"/>
          <w:endnotePr>
            <w:numFmt w:val="decimal"/>
          </w:endnotePr>
          <w:pgSz w:w="11907" w:h="16840" w:code="9"/>
          <w:pgMar w:top="1418" w:right="1418" w:bottom="1418" w:left="1418" w:header="709" w:footer="340" w:gutter="113"/>
          <w:cols w:space="708"/>
          <w:docGrid w:linePitch="381"/>
        </w:sectPr>
      </w:pPr>
    </w:p>
    <w:p w14:paraId="3D9FB5E7" w14:textId="77777777" w:rsidR="00AD4D33" w:rsidRPr="00F93BDA" w:rsidRDefault="00BD51BB" w:rsidP="00FC55C4">
      <w:pPr>
        <w:pStyle w:val="Overskrift1unummerert"/>
        <w:rPr>
          <w:lang w:val="nb-NO"/>
        </w:rPr>
      </w:pPr>
      <w:bookmarkStart w:id="3" w:name="_Toc7003841"/>
      <w:r w:rsidRPr="00F93BDA">
        <w:rPr>
          <w:lang w:val="nb-NO"/>
        </w:rPr>
        <w:lastRenderedPageBreak/>
        <w:t>Innholdsfortegnelse</w:t>
      </w:r>
      <w:bookmarkEnd w:id="3"/>
    </w:p>
    <w:sdt>
      <w:sdtPr>
        <w:rPr>
          <w:rFonts w:ascii="Adobe Garamond Pro" w:eastAsia="Times New Roman" w:hAnsi="Adobe Garamond Pro" w:cs="Times New Roman"/>
          <w:b/>
          <w:bCs w:val="0"/>
          <w:noProof/>
          <w:color w:val="auto"/>
          <w:sz w:val="24"/>
          <w:szCs w:val="20"/>
          <w:lang w:eastAsia="en-US"/>
        </w:rPr>
        <w:id w:val="650951112"/>
        <w:docPartObj>
          <w:docPartGallery w:val="Table of Contents"/>
          <w:docPartUnique/>
        </w:docPartObj>
      </w:sdtPr>
      <w:sdtEndPr>
        <w:rPr>
          <w:rFonts w:asciiTheme="minorHAnsi" w:hAnsiTheme="minorHAnsi"/>
          <w:b w:val="0"/>
          <w:sz w:val="22"/>
        </w:rPr>
      </w:sdtEndPr>
      <w:sdtContent>
        <w:p w14:paraId="33122B45" w14:textId="77777777" w:rsidR="00FC55C4" w:rsidRPr="00E22C2D" w:rsidRDefault="00FC55C4">
          <w:pPr>
            <w:pStyle w:val="Overskriftforinnholdsfortegnelse"/>
            <w:rPr>
              <w:lang w:val="nn-NO"/>
            </w:rPr>
          </w:pPr>
        </w:p>
        <w:p w14:paraId="5B12D36D" w14:textId="77777777" w:rsidR="004F1D41" w:rsidRDefault="004519C3">
          <w:pPr>
            <w:pStyle w:val="INNH1"/>
            <w:rPr>
              <w:rFonts w:eastAsiaTheme="minorEastAsia" w:cstheme="minorBidi"/>
              <w:sz w:val="24"/>
              <w:szCs w:val="24"/>
              <w:lang w:eastAsia="nb-NO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003838" w:history="1">
            <w:r w:rsidR="004F1D41" w:rsidRPr="00AD176B">
              <w:rPr>
                <w:rStyle w:val="Hyperkobling"/>
              </w:rPr>
              <w:t>Sammendrag</w:t>
            </w:r>
            <w:r w:rsidR="004F1D41">
              <w:rPr>
                <w:webHidden/>
              </w:rPr>
              <w:tab/>
            </w:r>
            <w:r w:rsidR="004F1D41">
              <w:rPr>
                <w:webHidden/>
              </w:rPr>
              <w:fldChar w:fldCharType="begin"/>
            </w:r>
            <w:r w:rsidR="004F1D41">
              <w:rPr>
                <w:webHidden/>
              </w:rPr>
              <w:instrText xml:space="preserve"> PAGEREF _Toc7003838 \h </w:instrText>
            </w:r>
            <w:r w:rsidR="004F1D41">
              <w:rPr>
                <w:webHidden/>
              </w:rPr>
            </w:r>
            <w:r w:rsidR="004F1D41"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 w:rsidR="004F1D41">
              <w:rPr>
                <w:webHidden/>
              </w:rPr>
              <w:fldChar w:fldCharType="end"/>
            </w:r>
          </w:hyperlink>
        </w:p>
        <w:p w14:paraId="7C45E2DF" w14:textId="77777777" w:rsidR="004F1D41" w:rsidRDefault="004F1D41">
          <w:pPr>
            <w:pStyle w:val="INNH1"/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39" w:history="1">
            <w:r w:rsidRPr="00AD176B">
              <w:rPr>
                <w:rStyle w:val="Hyperkobling"/>
              </w:rPr>
              <w:t>Abstract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_Toc7003839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01D82E5" w14:textId="77777777" w:rsidR="004F1D41" w:rsidRDefault="004F1D41">
          <w:pPr>
            <w:pStyle w:val="INNH1"/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40" w:history="1">
            <w:r w:rsidRPr="00AD176B">
              <w:rPr>
                <w:rStyle w:val="Hyperkobling"/>
              </w:rPr>
              <w:t>Forord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_Toc7003840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73344AA" w14:textId="77777777" w:rsidR="004F1D41" w:rsidRDefault="004F1D41">
          <w:pPr>
            <w:pStyle w:val="INNH1"/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41" w:history="1">
            <w:r w:rsidRPr="00AD176B">
              <w:rPr>
                <w:rStyle w:val="Hyperkobling"/>
              </w:rPr>
              <w:t>Innholdsfortegnelse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_Toc7003841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74DDED72" w14:textId="77777777" w:rsidR="004F1D41" w:rsidRDefault="004F1D41">
          <w:pPr>
            <w:pStyle w:val="INNH1"/>
            <w:tabs>
              <w:tab w:val="left" w:pos="522"/>
            </w:tabs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42" w:history="1">
            <w:r w:rsidRPr="00AD176B">
              <w:rPr>
                <w:rStyle w:val="Hyperkobling"/>
                <w:lang w:val="nn-NO"/>
              </w:rPr>
              <w:t>1.</w:t>
            </w:r>
            <w:r>
              <w:rPr>
                <w:rFonts w:eastAsiaTheme="minorEastAsia" w:cstheme="minorBidi"/>
                <w:sz w:val="24"/>
                <w:szCs w:val="24"/>
                <w:lang w:eastAsia="nb-NO"/>
              </w:rPr>
              <w:tab/>
            </w:r>
            <w:r w:rsidRPr="00AD176B">
              <w:rPr>
                <w:rStyle w:val="Hyperkobling"/>
                <w:lang w:val="nn-NO"/>
              </w:rPr>
              <w:t>[Overskrift kap. 1]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_Toc7003842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00EB1765" w14:textId="77777777" w:rsidR="004F1D41" w:rsidRDefault="004F1D41">
          <w:pPr>
            <w:pStyle w:val="INNH2"/>
            <w:tabs>
              <w:tab w:val="left" w:pos="1040"/>
            </w:tabs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43" w:history="1">
            <w:r w:rsidRPr="00AD176B">
              <w:rPr>
                <w:rStyle w:val="Hyperkobling"/>
              </w:rPr>
              <w:t>1.1</w:t>
            </w:r>
            <w:r>
              <w:rPr>
                <w:rFonts w:eastAsiaTheme="minorEastAsia" w:cstheme="minorBidi"/>
                <w:sz w:val="24"/>
                <w:szCs w:val="24"/>
                <w:lang w:eastAsia="nb-NO"/>
              </w:rPr>
              <w:tab/>
            </w:r>
            <w:r w:rsidRPr="00AD176B">
              <w:rPr>
                <w:rStyle w:val="Hyperkobling"/>
              </w:rPr>
              <w:t>[Overskrift kap. 1.1]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_Toc7003843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55ED1D3C" w14:textId="77777777" w:rsidR="004F1D41" w:rsidRDefault="004F1D41">
          <w:pPr>
            <w:pStyle w:val="INNH3"/>
            <w:tabs>
              <w:tab w:val="left" w:pos="1300"/>
            </w:tabs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44" w:history="1">
            <w:r w:rsidRPr="00AD176B">
              <w:rPr>
                <w:rStyle w:val="Hyperkobling"/>
                <w:lang w:val="nn-NO"/>
              </w:rPr>
              <w:t>1.1.1</w:t>
            </w:r>
            <w:r>
              <w:rPr>
                <w:rFonts w:eastAsiaTheme="minorEastAsia" w:cstheme="minorBidi"/>
                <w:sz w:val="24"/>
                <w:szCs w:val="24"/>
                <w:lang w:eastAsia="nb-NO"/>
              </w:rPr>
              <w:tab/>
            </w:r>
            <w:r w:rsidRPr="00AD176B">
              <w:rPr>
                <w:rStyle w:val="Hyperkobling"/>
                <w:lang w:val="nn-NO"/>
              </w:rPr>
              <w:t>[Overskrift kap. 1.1.1]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_Toc7003844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048772B3" w14:textId="77777777" w:rsidR="004F1D41" w:rsidRDefault="004F1D41">
          <w:pPr>
            <w:pStyle w:val="INNH1"/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45" w:history="1">
            <w:r w:rsidRPr="00AD176B">
              <w:rPr>
                <w:rStyle w:val="Hyperkobling"/>
              </w:rPr>
              <w:t>Litteraturliste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_Toc7003845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5B47EB2F" w14:textId="77777777" w:rsidR="004F1D41" w:rsidRDefault="004F1D41">
          <w:pPr>
            <w:pStyle w:val="INNH1"/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46" w:history="1">
            <w:r w:rsidRPr="00AD176B">
              <w:rPr>
                <w:rStyle w:val="Hyperkobling"/>
              </w:rPr>
              <w:t>Vedlegg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_Toc7003846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71163FB7" w14:textId="77777777" w:rsidR="00FC55C4" w:rsidRDefault="004519C3">
          <w:r>
            <w:fldChar w:fldCharType="end"/>
          </w:r>
        </w:p>
      </w:sdtContent>
    </w:sdt>
    <w:p w14:paraId="7D9740EB" w14:textId="77777777" w:rsidR="00AD4D33" w:rsidRDefault="00AD4D33"/>
    <w:p w14:paraId="2EA277E0" w14:textId="77777777" w:rsidR="00BD51BB" w:rsidRDefault="00BD51BB" w:rsidP="00056BA8">
      <w:pPr>
        <w:rPr>
          <w:rFonts w:ascii="Trebuchet MS" w:hAnsi="Trebuchet MS"/>
          <w:kern w:val="28"/>
          <w:sz w:val="40"/>
        </w:rPr>
      </w:pPr>
    </w:p>
    <w:p w14:paraId="29DD93A2" w14:textId="77777777" w:rsidR="00F324D6" w:rsidRDefault="00F324D6" w:rsidP="00F324D6">
      <w:pPr>
        <w:tabs>
          <w:tab w:val="left" w:pos="5085"/>
        </w:tabs>
        <w:rPr>
          <w:rFonts w:ascii="Trebuchet MS" w:hAnsi="Trebuchet MS"/>
          <w:kern w:val="28"/>
          <w:sz w:val="40"/>
        </w:rPr>
      </w:pPr>
      <w:r>
        <w:rPr>
          <w:rFonts w:ascii="Trebuchet MS" w:hAnsi="Trebuchet MS"/>
          <w:kern w:val="28"/>
          <w:sz w:val="40"/>
        </w:rPr>
        <w:tab/>
      </w:r>
    </w:p>
    <w:p w14:paraId="34757DBA" w14:textId="77777777" w:rsidR="00F324D6" w:rsidRDefault="00F324D6" w:rsidP="00F324D6">
      <w:pPr>
        <w:rPr>
          <w:rFonts w:ascii="Trebuchet MS" w:hAnsi="Trebuchet MS"/>
          <w:sz w:val="40"/>
        </w:rPr>
      </w:pPr>
    </w:p>
    <w:p w14:paraId="1A65142D" w14:textId="77777777" w:rsidR="00BD51BB" w:rsidRPr="00F324D6" w:rsidRDefault="00BD51BB" w:rsidP="00F324D6">
      <w:pPr>
        <w:rPr>
          <w:rFonts w:ascii="Trebuchet MS" w:hAnsi="Trebuchet MS"/>
          <w:sz w:val="40"/>
        </w:rPr>
        <w:sectPr w:rsidR="00BD51BB" w:rsidRPr="00F324D6" w:rsidSect="00387356">
          <w:headerReference w:type="default" r:id="rId19"/>
          <w:endnotePr>
            <w:numFmt w:val="decimal"/>
          </w:endnotePr>
          <w:pgSz w:w="11907" w:h="16840" w:code="9"/>
          <w:pgMar w:top="1418" w:right="1418" w:bottom="1418" w:left="1588" w:header="709" w:footer="340" w:gutter="113"/>
          <w:cols w:space="708"/>
          <w:docGrid w:linePitch="381"/>
        </w:sectPr>
      </w:pPr>
    </w:p>
    <w:p w14:paraId="32C3C064" w14:textId="77777777" w:rsidR="007717F3" w:rsidRDefault="000F44A7" w:rsidP="00F93BDA">
      <w:pPr>
        <w:pStyle w:val="Overskrift1"/>
        <w:rPr>
          <w:lang w:val="nn-NO"/>
        </w:rPr>
      </w:pPr>
      <w:bookmarkStart w:id="4" w:name="_Toc448383284"/>
      <w:r w:rsidRPr="00F93BDA">
        <w:rPr>
          <w:lang w:val="nn-NO"/>
        </w:rPr>
        <w:lastRenderedPageBreak/>
        <w:t xml:space="preserve"> </w:t>
      </w:r>
      <w:bookmarkStart w:id="5" w:name="_Toc7003842"/>
      <w:r w:rsidR="007717F3" w:rsidRPr="00F93BDA">
        <w:rPr>
          <w:lang w:val="nn-NO"/>
        </w:rPr>
        <w:t>[</w:t>
      </w:r>
      <w:r w:rsidR="00F93BDA">
        <w:rPr>
          <w:lang w:val="nn-NO"/>
        </w:rPr>
        <w:t>Overskrift kap. 1</w:t>
      </w:r>
      <w:r w:rsidR="007717F3" w:rsidRPr="00F93BDA">
        <w:rPr>
          <w:lang w:val="nn-NO"/>
        </w:rPr>
        <w:t>]</w:t>
      </w:r>
      <w:bookmarkEnd w:id="4"/>
      <w:bookmarkEnd w:id="5"/>
    </w:p>
    <w:p w14:paraId="1AB87F18" w14:textId="77777777" w:rsidR="00F93BDA" w:rsidRDefault="00F93BDA" w:rsidP="00F93BDA">
      <w:pPr>
        <w:pStyle w:val="Overskrift2"/>
      </w:pPr>
      <w:bookmarkStart w:id="6" w:name="_Toc7003843"/>
      <w:r>
        <w:t>[Overskrift kap. 1.1]</w:t>
      </w:r>
      <w:bookmarkEnd w:id="6"/>
    </w:p>
    <w:p w14:paraId="32F06920" w14:textId="77777777" w:rsidR="00A14F56" w:rsidRDefault="007717F3" w:rsidP="00A14F56">
      <w:pPr>
        <w:pStyle w:val="Overskrift3"/>
        <w:numPr>
          <w:ilvl w:val="2"/>
          <w:numId w:val="33"/>
        </w:numPr>
        <w:rPr>
          <w:lang w:val="nn-NO"/>
        </w:rPr>
      </w:pPr>
      <w:bookmarkStart w:id="7" w:name="_Toc448383285"/>
      <w:bookmarkStart w:id="8" w:name="_Toc7003844"/>
      <w:r w:rsidRPr="00F93BDA">
        <w:rPr>
          <w:lang w:val="nn-NO"/>
        </w:rPr>
        <w:t>[</w:t>
      </w:r>
      <w:r w:rsidR="00F93BDA">
        <w:rPr>
          <w:lang w:val="nn-NO"/>
        </w:rPr>
        <w:t>O</w:t>
      </w:r>
      <w:r w:rsidRPr="00F93BDA">
        <w:rPr>
          <w:lang w:val="nn-NO"/>
        </w:rPr>
        <w:t>verskrift kap. 1.1.1]</w:t>
      </w:r>
      <w:bookmarkEnd w:id="7"/>
      <w:bookmarkEnd w:id="8"/>
    </w:p>
    <w:p w14:paraId="4BFDCD50" w14:textId="77777777" w:rsidR="000B0092" w:rsidRPr="00F324D6" w:rsidRDefault="000B0092" w:rsidP="00265178">
      <w:pPr>
        <w:rPr>
          <w:szCs w:val="24"/>
          <w:lang w:val="nn-NO"/>
        </w:rPr>
      </w:pPr>
    </w:p>
    <w:p w14:paraId="62BA43FC" w14:textId="77777777" w:rsidR="00F324D6" w:rsidRDefault="00F324D6" w:rsidP="00265178">
      <w:pPr>
        <w:rPr>
          <w:szCs w:val="24"/>
          <w:lang w:val="nn-NO"/>
        </w:rPr>
      </w:pPr>
    </w:p>
    <w:p w14:paraId="1ECF1728" w14:textId="77777777" w:rsidR="00F324D6" w:rsidRPr="00F324D6" w:rsidRDefault="00F324D6" w:rsidP="00265178">
      <w:pPr>
        <w:rPr>
          <w:szCs w:val="24"/>
          <w:lang w:val="nn-NO"/>
        </w:rPr>
        <w:sectPr w:rsidR="00F324D6" w:rsidRPr="00F324D6" w:rsidSect="00387356">
          <w:headerReference w:type="default" r:id="rId20"/>
          <w:footerReference w:type="default" r:id="rId21"/>
          <w:endnotePr>
            <w:numFmt w:val="decimal"/>
          </w:endnotePr>
          <w:pgSz w:w="11907" w:h="16840" w:code="9"/>
          <w:pgMar w:top="1418" w:right="1418" w:bottom="1418" w:left="1418" w:header="709" w:footer="340" w:gutter="113"/>
          <w:cols w:space="708"/>
          <w:docGrid w:linePitch="381"/>
        </w:sectPr>
      </w:pPr>
    </w:p>
    <w:p w14:paraId="09B80FA2" w14:textId="77777777" w:rsidR="00BD51BB" w:rsidRDefault="000D1B99" w:rsidP="00F324D6">
      <w:pPr>
        <w:pStyle w:val="Overskrift1unummerert"/>
        <w:rPr>
          <w:lang w:val="nb-NO"/>
        </w:rPr>
      </w:pPr>
      <w:bookmarkStart w:id="9" w:name="_Toc7003845"/>
      <w:r w:rsidRPr="00004361">
        <w:rPr>
          <w:lang w:val="nb-NO"/>
        </w:rPr>
        <w:lastRenderedPageBreak/>
        <w:t>Litteraturliste</w:t>
      </w:r>
      <w:bookmarkEnd w:id="9"/>
    </w:p>
    <w:p w14:paraId="753C72DE" w14:textId="77777777" w:rsidR="00C47BB4" w:rsidRPr="00C47BB4" w:rsidRDefault="00C47BB4" w:rsidP="00C47BB4">
      <w:pPr>
        <w:pStyle w:val="Brdtekst"/>
        <w:rPr>
          <w:szCs w:val="24"/>
        </w:rPr>
      </w:pPr>
    </w:p>
    <w:p w14:paraId="2B0FB79E" w14:textId="77777777" w:rsidR="00BD51BB" w:rsidRPr="00004361" w:rsidRDefault="00BD51BB" w:rsidP="002A42C9">
      <w:pPr>
        <w:sectPr w:rsidR="00BD51BB" w:rsidRPr="00004361" w:rsidSect="001B35B7">
          <w:endnotePr>
            <w:numFmt w:val="decimal"/>
          </w:endnotePr>
          <w:pgSz w:w="11907" w:h="16840" w:code="9"/>
          <w:pgMar w:top="1418" w:right="1418" w:bottom="1418" w:left="1418" w:header="709" w:footer="340" w:gutter="113"/>
          <w:cols w:space="708"/>
          <w:docGrid w:linePitch="381"/>
        </w:sectPr>
      </w:pPr>
    </w:p>
    <w:p w14:paraId="150403BD" w14:textId="77777777" w:rsidR="00BD51BB" w:rsidRDefault="00A14F56" w:rsidP="00FC55C4">
      <w:pPr>
        <w:pStyle w:val="Overskrift1unummerert"/>
        <w:rPr>
          <w:lang w:val="nb-NO"/>
        </w:rPr>
      </w:pPr>
      <w:bookmarkStart w:id="10" w:name="_Toc7003846"/>
      <w:r>
        <w:rPr>
          <w:lang w:val="nb-NO"/>
        </w:rPr>
        <w:lastRenderedPageBreak/>
        <w:t>V</w:t>
      </w:r>
      <w:r w:rsidR="00BD51BB" w:rsidRPr="00004361">
        <w:rPr>
          <w:lang w:val="nb-NO"/>
        </w:rPr>
        <w:t>edlegg</w:t>
      </w:r>
      <w:bookmarkEnd w:id="10"/>
    </w:p>
    <w:p w14:paraId="56102D3F" w14:textId="77777777" w:rsidR="002A42C9" w:rsidRPr="006E14FF" w:rsidRDefault="002A42C9" w:rsidP="00A14F56">
      <w:pPr>
        <w:overflowPunct/>
        <w:autoSpaceDE/>
        <w:autoSpaceDN/>
        <w:adjustRightInd/>
        <w:spacing w:after="0"/>
        <w:jc w:val="left"/>
        <w:textAlignment w:val="auto"/>
      </w:pPr>
    </w:p>
    <w:sectPr w:rsidR="002A42C9" w:rsidRPr="006E14FF" w:rsidSect="001B35B7">
      <w:endnotePr>
        <w:numFmt w:val="decimal"/>
      </w:endnotePr>
      <w:pgSz w:w="11907" w:h="16840" w:code="9"/>
      <w:pgMar w:top="1418" w:right="1418" w:bottom="1418" w:left="1418" w:header="709" w:footer="340" w:gutter="113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806257" w14:textId="77777777" w:rsidR="00B36FEC" w:rsidRDefault="00B36FEC">
      <w:r>
        <w:separator/>
      </w:r>
    </w:p>
  </w:endnote>
  <w:endnote w:type="continuationSeparator" w:id="0">
    <w:p w14:paraId="0BE9F942" w14:textId="77777777" w:rsidR="00B36FEC" w:rsidRDefault="00B36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altName w:val="Times New Roman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SemiBold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News Gothic Std">
    <w:altName w:val="Cambria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Light">
    <w:charset w:val="00"/>
    <w:family w:val="swiss"/>
    <w:pitch w:val="variable"/>
    <w:sig w:usb0="20000287" w:usb1="00000003" w:usb2="00000000" w:usb3="00000000" w:csb0="0000019F" w:csb1="00000000"/>
  </w:font>
  <w:font w:name="Adobe Garamond Pro">
    <w:altName w:val="Garamond"/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10523629"/>
      <w:docPartObj>
        <w:docPartGallery w:val="Page Numbers (Bottom of Page)"/>
        <w:docPartUnique/>
      </w:docPartObj>
    </w:sdtPr>
    <w:sdtContent>
      <w:p w14:paraId="2DA1DF60" w14:textId="77777777" w:rsidR="003349CB" w:rsidRDefault="003349CB" w:rsidP="003349CB">
        <w:pPr>
          <w:pStyle w:val="Bunntekst"/>
          <w:jc w:val="lef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5A20"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F7503" w14:textId="77777777" w:rsidR="003349CB" w:rsidRDefault="003349CB" w:rsidP="003349CB">
    <w:pPr>
      <w:pStyle w:val="Bunnteks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B87F1" w14:textId="77777777" w:rsidR="00C751CA" w:rsidRDefault="00C751CA" w:rsidP="006C1BF9">
    <w:pPr>
      <w:pStyle w:val="Bunnteks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idetall"/>
      </w:rPr>
      <w:id w:val="-454715710"/>
      <w:docPartObj>
        <w:docPartGallery w:val="Page Numbers (Bottom of Page)"/>
        <w:docPartUnique/>
      </w:docPartObj>
    </w:sdtPr>
    <w:sdtContent>
      <w:p w14:paraId="155ACE65" w14:textId="77777777" w:rsidR="00387356" w:rsidRDefault="00387356" w:rsidP="00A62417">
        <w:pPr>
          <w:pStyle w:val="Bunntekst"/>
          <w:framePr w:wrap="none" w:vAnchor="text" w:hAnchor="margin" w:xAlign="center" w:y="1"/>
          <w:rPr>
            <w:rStyle w:val="Sidetall"/>
          </w:rPr>
        </w:pPr>
        <w:r>
          <w:rPr>
            <w:rStyle w:val="Sidetall"/>
          </w:rPr>
          <w:fldChar w:fldCharType="begin"/>
        </w:r>
        <w:r>
          <w:rPr>
            <w:rStyle w:val="Sidetall"/>
          </w:rPr>
          <w:instrText xml:space="preserve"> PAGE </w:instrText>
        </w:r>
        <w:r>
          <w:rPr>
            <w:rStyle w:val="Sidetall"/>
          </w:rPr>
          <w:fldChar w:fldCharType="separate"/>
        </w:r>
        <w:r>
          <w:rPr>
            <w:rStyle w:val="Sidetall"/>
          </w:rPr>
          <w:t>v</w:t>
        </w:r>
        <w:r>
          <w:rPr>
            <w:rStyle w:val="Sidetall"/>
          </w:rPr>
          <w:fldChar w:fldCharType="end"/>
        </w:r>
      </w:p>
    </w:sdtContent>
  </w:sdt>
  <w:p w14:paraId="57ACB66E" w14:textId="77777777" w:rsidR="006C1BF9" w:rsidRDefault="006C1BF9" w:rsidP="00387356">
    <w:pPr>
      <w:pStyle w:val="Bunntekst"/>
      <w:jc w:val="center"/>
    </w:pPr>
  </w:p>
  <w:p w14:paraId="17DF8D94" w14:textId="77777777" w:rsidR="00F242D7" w:rsidRDefault="00F242D7" w:rsidP="00387356">
    <w:pPr>
      <w:pStyle w:val="Bunntekst"/>
      <w:jc w:val="cen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idetall"/>
      </w:rPr>
      <w:id w:val="-1243866233"/>
      <w:docPartObj>
        <w:docPartGallery w:val="Page Numbers (Bottom of Page)"/>
        <w:docPartUnique/>
      </w:docPartObj>
    </w:sdtPr>
    <w:sdtContent>
      <w:p w14:paraId="22561C39" w14:textId="77777777" w:rsidR="00387356" w:rsidRDefault="00387356" w:rsidP="00A62417">
        <w:pPr>
          <w:pStyle w:val="Bunntekst"/>
          <w:framePr w:wrap="none" w:vAnchor="text" w:hAnchor="margin" w:xAlign="center" w:y="1"/>
          <w:rPr>
            <w:rStyle w:val="Sidetall"/>
          </w:rPr>
        </w:pPr>
        <w:r>
          <w:rPr>
            <w:rStyle w:val="Sidetall"/>
          </w:rPr>
          <w:fldChar w:fldCharType="begin"/>
        </w:r>
        <w:r>
          <w:rPr>
            <w:rStyle w:val="Sidetall"/>
          </w:rPr>
          <w:instrText xml:space="preserve"> PAGE </w:instrText>
        </w:r>
        <w:r>
          <w:rPr>
            <w:rStyle w:val="Sidetall"/>
          </w:rPr>
          <w:fldChar w:fldCharType="separate"/>
        </w:r>
        <w:r>
          <w:rPr>
            <w:rStyle w:val="Sidetall"/>
          </w:rPr>
          <w:t>4</w:t>
        </w:r>
        <w:r>
          <w:rPr>
            <w:rStyle w:val="Sidetall"/>
          </w:rPr>
          <w:fldChar w:fldCharType="end"/>
        </w:r>
      </w:p>
    </w:sdtContent>
  </w:sdt>
  <w:p w14:paraId="5C856C6E" w14:textId="77777777" w:rsidR="00387356" w:rsidRDefault="00387356" w:rsidP="00387356">
    <w:pPr>
      <w:pStyle w:val="Bunntekst"/>
      <w:jc w:val="center"/>
    </w:pPr>
  </w:p>
  <w:p w14:paraId="059D9ADF" w14:textId="77777777" w:rsidR="00F242D7" w:rsidRDefault="00F242D7" w:rsidP="00387356">
    <w:pPr>
      <w:pStyle w:val="Bunntekst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521636"/>
      <w:docPartObj>
        <w:docPartGallery w:val="Page Numbers (Bottom of Page)"/>
        <w:docPartUnique/>
      </w:docPartObj>
    </w:sdtPr>
    <w:sdtContent>
      <w:p w14:paraId="15C79DCA" w14:textId="77777777" w:rsidR="00F242D7" w:rsidRDefault="00F324D6">
        <w:pPr>
          <w:pStyle w:val="Bunnteks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5A20">
          <w:t>2</w:t>
        </w:r>
        <w:r>
          <w:fldChar w:fldCharType="end"/>
        </w:r>
      </w:p>
      <w:p w14:paraId="25FCFB57" w14:textId="77777777" w:rsidR="00F324D6" w:rsidRDefault="00000000">
        <w:pPr>
          <w:pStyle w:val="Bunntekst"/>
          <w:jc w:val="center"/>
        </w:pPr>
      </w:p>
    </w:sdtContent>
  </w:sdt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47603484"/>
      <w:docPartObj>
        <w:docPartGallery w:val="Page Numbers (Bottom of Page)"/>
        <w:docPartUnique/>
      </w:docPartObj>
    </w:sdtPr>
    <w:sdtContent>
      <w:p w14:paraId="6CE80983" w14:textId="77777777" w:rsidR="00F242D7" w:rsidRDefault="00F324D6" w:rsidP="00387356">
        <w:pPr>
          <w:pStyle w:val="Bunnteks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5A20">
          <w:t>3</w:t>
        </w:r>
        <w:r>
          <w:fldChar w:fldCharType="end"/>
        </w:r>
      </w:p>
      <w:p w14:paraId="1CC1D689" w14:textId="77777777" w:rsidR="006C1BF9" w:rsidRDefault="00000000" w:rsidP="00387356">
        <w:pPr>
          <w:pStyle w:val="Bunntekst"/>
          <w:jc w:val="center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C4B3CB" w14:textId="77777777" w:rsidR="00B36FEC" w:rsidRDefault="00B36FEC">
      <w:r>
        <w:separator/>
      </w:r>
    </w:p>
  </w:footnote>
  <w:footnote w:type="continuationSeparator" w:id="0">
    <w:p w14:paraId="1AB19635" w14:textId="77777777" w:rsidR="00B36FEC" w:rsidRDefault="00B36F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00EE2" w14:textId="77777777" w:rsidR="00DE4C11" w:rsidRDefault="00DE4C11" w:rsidP="000606E3">
    <w:pPr>
      <w:pBdr>
        <w:bottom w:val="single" w:sz="6" w:space="1" w:color="auto"/>
      </w:pBdr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FD0DD" w14:textId="77777777" w:rsidR="00C148C8" w:rsidRPr="003349CB" w:rsidRDefault="00C148C8" w:rsidP="003349CB">
    <w:pPr>
      <w:pStyle w:val="Top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00240" w14:textId="77777777" w:rsidR="006C1BF9" w:rsidRDefault="006C1BF9">
    <w:pPr>
      <w:pStyle w:val="Toppteks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B6C99" w14:textId="77777777" w:rsidR="006C1BF9" w:rsidRPr="003349CB" w:rsidRDefault="006C1BF9" w:rsidP="003349CB">
    <w:pPr>
      <w:pStyle w:val="Topptekst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0721F" w14:textId="77777777" w:rsidR="006C1BF9" w:rsidRDefault="006C1BF9">
    <w:pPr>
      <w:pStyle w:val="Topptekst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EE5F1" w14:textId="77777777" w:rsidR="006C1BF9" w:rsidRDefault="006C1BF9">
    <w:pPr>
      <w:pStyle w:val="Top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C2052B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96AA38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46ADF6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C747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7694791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6305FE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0C2360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FB"/>
    <w:multiLevelType w:val="multilevel"/>
    <w:tmpl w:val="AA2E12CA"/>
    <w:lvl w:ilvl="0">
      <w:start w:val="1"/>
      <w:numFmt w:val="decimal"/>
      <w:pStyle w:val="Overskrift1"/>
      <w:lvlText w:val="%1."/>
      <w:legacy w:legacy="1" w:legacySpace="144" w:legacyIndent="0"/>
      <w:lvlJc w:val="left"/>
    </w:lvl>
    <w:lvl w:ilvl="1">
      <w:start w:val="1"/>
      <w:numFmt w:val="decimal"/>
      <w:pStyle w:val="Overskrift2"/>
      <w:lvlText w:val="%1.%2"/>
      <w:legacy w:legacy="1" w:legacySpace="144" w:legacyIndent="0"/>
      <w:lvlJc w:val="left"/>
    </w:lvl>
    <w:lvl w:ilvl="2">
      <w:start w:val="1"/>
      <w:numFmt w:val="decimal"/>
      <w:pStyle w:val="Overskrift3"/>
      <w:lvlText w:val="%1.%2.%3"/>
      <w:legacy w:legacy="1" w:legacySpace="144" w:legacyIndent="0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numFmt w:val="none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8" w15:restartNumberingAfterBreak="0">
    <w:nsid w:val="01A011EB"/>
    <w:multiLevelType w:val="hybridMultilevel"/>
    <w:tmpl w:val="4FBC43D4"/>
    <w:lvl w:ilvl="0" w:tplc="55C838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76E57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742E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78F2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85E77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F188F4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B0DA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4CB33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B2A94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429364A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10" w15:restartNumberingAfterBreak="0">
    <w:nsid w:val="080848D9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11" w15:restartNumberingAfterBreak="0">
    <w:nsid w:val="0B4516B0"/>
    <w:multiLevelType w:val="hybridMultilevel"/>
    <w:tmpl w:val="2946BE92"/>
    <w:lvl w:ilvl="0" w:tplc="6BA0598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F44DE9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3B89B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C6E6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829D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C2626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266D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BA49E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C61C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1040D8"/>
    <w:multiLevelType w:val="hybridMultilevel"/>
    <w:tmpl w:val="B8D6973E"/>
    <w:lvl w:ilvl="0" w:tplc="01EE740C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651A350E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E87EEEB6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635675B6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552E3CA0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397CD6A6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4872D5E2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DA3E18E0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B0A2C784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12A31E5E"/>
    <w:multiLevelType w:val="singleLevel"/>
    <w:tmpl w:val="A7B086A6"/>
    <w:lvl w:ilvl="0">
      <w:start w:val="1"/>
      <w:numFmt w:val="decimal"/>
      <w:lvlText w:val="%1."/>
      <w:legacy w:legacy="1" w:legacySpace="0" w:legacyIndent="283"/>
      <w:lvlJc w:val="left"/>
      <w:pPr>
        <w:ind w:left="396" w:hanging="283"/>
      </w:pPr>
    </w:lvl>
  </w:abstractNum>
  <w:abstractNum w:abstractNumId="14" w15:restartNumberingAfterBreak="0">
    <w:nsid w:val="15DC4522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15" w15:restartNumberingAfterBreak="0">
    <w:nsid w:val="1A1B4183"/>
    <w:multiLevelType w:val="singleLevel"/>
    <w:tmpl w:val="78469C30"/>
    <w:lvl w:ilvl="0">
      <w:numFmt w:val="decimal"/>
      <w:lvlText w:val="%1"/>
      <w:legacy w:legacy="1" w:legacySpace="0" w:legacyIndent="0"/>
      <w:lvlJc w:val="left"/>
      <w:rPr>
        <w:rFonts w:ascii="Symbol" w:hAnsi="Symbol" w:hint="default"/>
      </w:rPr>
    </w:lvl>
  </w:abstractNum>
  <w:abstractNum w:abstractNumId="16" w15:restartNumberingAfterBreak="0">
    <w:nsid w:val="1EE7389D"/>
    <w:multiLevelType w:val="singleLevel"/>
    <w:tmpl w:val="A7B086A6"/>
    <w:lvl w:ilvl="0">
      <w:start w:val="1"/>
      <w:numFmt w:val="decimal"/>
      <w:lvlText w:val="%1."/>
      <w:legacy w:legacy="1" w:legacySpace="0" w:legacyIndent="283"/>
      <w:lvlJc w:val="left"/>
      <w:pPr>
        <w:ind w:left="396" w:hanging="283"/>
      </w:pPr>
    </w:lvl>
  </w:abstractNum>
  <w:abstractNum w:abstractNumId="17" w15:restartNumberingAfterBreak="0">
    <w:nsid w:val="1FFE0AC2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18" w15:restartNumberingAfterBreak="0">
    <w:nsid w:val="25EE57F5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19" w15:restartNumberingAfterBreak="0">
    <w:nsid w:val="27900095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20" w15:restartNumberingAfterBreak="0">
    <w:nsid w:val="2A331EF0"/>
    <w:multiLevelType w:val="singleLevel"/>
    <w:tmpl w:val="78469C30"/>
    <w:lvl w:ilvl="0">
      <w:numFmt w:val="decimal"/>
      <w:lvlText w:val="%1"/>
      <w:legacy w:legacy="1" w:legacySpace="0" w:legacyIndent="0"/>
      <w:lvlJc w:val="left"/>
      <w:rPr>
        <w:rFonts w:ascii="Symbol" w:hAnsi="Symbol" w:hint="default"/>
      </w:rPr>
    </w:lvl>
  </w:abstractNum>
  <w:abstractNum w:abstractNumId="21" w15:restartNumberingAfterBreak="0">
    <w:nsid w:val="2D096D4C"/>
    <w:multiLevelType w:val="singleLevel"/>
    <w:tmpl w:val="A7B086A6"/>
    <w:lvl w:ilvl="0">
      <w:start w:val="1"/>
      <w:numFmt w:val="decimal"/>
      <w:lvlText w:val="%1."/>
      <w:legacy w:legacy="1" w:legacySpace="0" w:legacyIndent="283"/>
      <w:lvlJc w:val="left"/>
      <w:pPr>
        <w:ind w:left="396" w:hanging="283"/>
      </w:pPr>
    </w:lvl>
  </w:abstractNum>
  <w:abstractNum w:abstractNumId="22" w15:restartNumberingAfterBreak="0">
    <w:nsid w:val="31357AAC"/>
    <w:multiLevelType w:val="hybridMultilevel"/>
    <w:tmpl w:val="BA1076B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3F2D82"/>
    <w:multiLevelType w:val="singleLevel"/>
    <w:tmpl w:val="78469C30"/>
    <w:lvl w:ilvl="0">
      <w:numFmt w:val="decimal"/>
      <w:lvlText w:val="%1"/>
      <w:legacy w:legacy="1" w:legacySpace="0" w:legacyIndent="0"/>
      <w:lvlJc w:val="left"/>
      <w:rPr>
        <w:rFonts w:ascii="Symbol" w:hAnsi="Symbol" w:hint="default"/>
      </w:rPr>
    </w:lvl>
  </w:abstractNum>
  <w:abstractNum w:abstractNumId="24" w15:restartNumberingAfterBreak="0">
    <w:nsid w:val="372E29D0"/>
    <w:multiLevelType w:val="singleLevel"/>
    <w:tmpl w:val="78469C30"/>
    <w:lvl w:ilvl="0">
      <w:numFmt w:val="decimal"/>
      <w:lvlText w:val="%1"/>
      <w:legacy w:legacy="1" w:legacySpace="0" w:legacyIndent="0"/>
      <w:lvlJc w:val="left"/>
      <w:rPr>
        <w:rFonts w:ascii="Symbol" w:hAnsi="Symbol" w:hint="default"/>
      </w:rPr>
    </w:lvl>
  </w:abstractNum>
  <w:abstractNum w:abstractNumId="25" w15:restartNumberingAfterBreak="0">
    <w:nsid w:val="3D7E5C21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26" w15:restartNumberingAfterBreak="0">
    <w:nsid w:val="43EC7661"/>
    <w:multiLevelType w:val="singleLevel"/>
    <w:tmpl w:val="78469C30"/>
    <w:lvl w:ilvl="0">
      <w:numFmt w:val="decimal"/>
      <w:lvlText w:val="%1"/>
      <w:legacy w:legacy="1" w:legacySpace="0" w:legacyIndent="0"/>
      <w:lvlJc w:val="left"/>
      <w:rPr>
        <w:rFonts w:ascii="Symbol" w:hAnsi="Symbol" w:hint="default"/>
      </w:rPr>
    </w:lvl>
  </w:abstractNum>
  <w:abstractNum w:abstractNumId="27" w15:restartNumberingAfterBreak="0">
    <w:nsid w:val="4A990711"/>
    <w:multiLevelType w:val="hybridMultilevel"/>
    <w:tmpl w:val="B51A483A"/>
    <w:lvl w:ilvl="0" w:tplc="DBCCA30C">
      <w:start w:val="1"/>
      <w:numFmt w:val="decimal"/>
      <w:lvlText w:val="%1."/>
      <w:lvlJc w:val="left"/>
      <w:pPr>
        <w:tabs>
          <w:tab w:val="num" w:pos="833"/>
        </w:tabs>
        <w:ind w:left="833" w:hanging="360"/>
      </w:pPr>
    </w:lvl>
    <w:lvl w:ilvl="1" w:tplc="6DB094D6" w:tentative="1">
      <w:start w:val="1"/>
      <w:numFmt w:val="lowerLetter"/>
      <w:lvlText w:val="%2."/>
      <w:lvlJc w:val="left"/>
      <w:pPr>
        <w:tabs>
          <w:tab w:val="num" w:pos="1553"/>
        </w:tabs>
        <w:ind w:left="1553" w:hanging="360"/>
      </w:pPr>
    </w:lvl>
    <w:lvl w:ilvl="2" w:tplc="5BF2C002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B5922E7E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2788DE0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38A6ABFA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314C847E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6638CBD6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4C6AD45E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8" w15:restartNumberingAfterBreak="0">
    <w:nsid w:val="59567F24"/>
    <w:multiLevelType w:val="singleLevel"/>
    <w:tmpl w:val="A7B086A6"/>
    <w:lvl w:ilvl="0">
      <w:start w:val="1"/>
      <w:numFmt w:val="decimal"/>
      <w:lvlText w:val="%1."/>
      <w:legacy w:legacy="1" w:legacySpace="0" w:legacyIndent="283"/>
      <w:lvlJc w:val="left"/>
      <w:pPr>
        <w:ind w:left="396" w:hanging="283"/>
      </w:pPr>
    </w:lvl>
  </w:abstractNum>
  <w:abstractNum w:abstractNumId="29" w15:restartNumberingAfterBreak="0">
    <w:nsid w:val="6B3C2B91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30" w15:restartNumberingAfterBreak="0">
    <w:nsid w:val="77803B1A"/>
    <w:multiLevelType w:val="singleLevel"/>
    <w:tmpl w:val="A7B086A6"/>
    <w:lvl w:ilvl="0">
      <w:start w:val="1"/>
      <w:numFmt w:val="decimal"/>
      <w:lvlText w:val="%1."/>
      <w:legacy w:legacy="1" w:legacySpace="0" w:legacyIndent="283"/>
      <w:lvlJc w:val="left"/>
      <w:pPr>
        <w:ind w:left="396" w:hanging="283"/>
      </w:pPr>
    </w:lvl>
  </w:abstractNum>
  <w:abstractNum w:abstractNumId="31" w15:restartNumberingAfterBreak="0">
    <w:nsid w:val="7E7D6441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num w:numId="1" w16cid:durableId="1423600431">
    <w:abstractNumId w:val="7"/>
  </w:num>
  <w:num w:numId="2" w16cid:durableId="653604953">
    <w:abstractNumId w:val="21"/>
  </w:num>
  <w:num w:numId="3" w16cid:durableId="1493254704">
    <w:abstractNumId w:val="13"/>
  </w:num>
  <w:num w:numId="4" w16cid:durableId="1083257525">
    <w:abstractNumId w:val="14"/>
  </w:num>
  <w:num w:numId="5" w16cid:durableId="569196283">
    <w:abstractNumId w:val="9"/>
  </w:num>
  <w:num w:numId="6" w16cid:durableId="770735348">
    <w:abstractNumId w:val="26"/>
  </w:num>
  <w:num w:numId="7" w16cid:durableId="1038968027">
    <w:abstractNumId w:val="23"/>
  </w:num>
  <w:num w:numId="8" w16cid:durableId="1157766827">
    <w:abstractNumId w:val="24"/>
  </w:num>
  <w:num w:numId="9" w16cid:durableId="1487433592">
    <w:abstractNumId w:val="15"/>
  </w:num>
  <w:num w:numId="10" w16cid:durableId="1894152153">
    <w:abstractNumId w:val="20"/>
  </w:num>
  <w:num w:numId="11" w16cid:durableId="764493621">
    <w:abstractNumId w:val="11"/>
  </w:num>
  <w:num w:numId="12" w16cid:durableId="181482491">
    <w:abstractNumId w:val="10"/>
  </w:num>
  <w:num w:numId="13" w16cid:durableId="1482850111">
    <w:abstractNumId w:val="17"/>
  </w:num>
  <w:num w:numId="14" w16cid:durableId="178392284">
    <w:abstractNumId w:val="18"/>
  </w:num>
  <w:num w:numId="15" w16cid:durableId="1681274779">
    <w:abstractNumId w:val="8"/>
  </w:num>
  <w:num w:numId="16" w16cid:durableId="270479715">
    <w:abstractNumId w:val="25"/>
  </w:num>
  <w:num w:numId="17" w16cid:durableId="793018083">
    <w:abstractNumId w:val="29"/>
  </w:num>
  <w:num w:numId="18" w16cid:durableId="1294826266">
    <w:abstractNumId w:val="19"/>
  </w:num>
  <w:num w:numId="19" w16cid:durableId="1375959099">
    <w:abstractNumId w:val="31"/>
  </w:num>
  <w:num w:numId="20" w16cid:durableId="1415398628">
    <w:abstractNumId w:val="12"/>
  </w:num>
  <w:num w:numId="21" w16cid:durableId="580798928">
    <w:abstractNumId w:val="28"/>
  </w:num>
  <w:num w:numId="22" w16cid:durableId="669677619">
    <w:abstractNumId w:val="30"/>
  </w:num>
  <w:num w:numId="23" w16cid:durableId="714743429">
    <w:abstractNumId w:val="16"/>
  </w:num>
  <w:num w:numId="24" w16cid:durableId="462700079">
    <w:abstractNumId w:val="27"/>
  </w:num>
  <w:num w:numId="25" w16cid:durableId="1921794853">
    <w:abstractNumId w:val="6"/>
  </w:num>
  <w:num w:numId="26" w16cid:durableId="1714111401">
    <w:abstractNumId w:val="5"/>
  </w:num>
  <w:num w:numId="27" w16cid:durableId="1513178648">
    <w:abstractNumId w:val="4"/>
  </w:num>
  <w:num w:numId="28" w16cid:durableId="500236456">
    <w:abstractNumId w:val="3"/>
  </w:num>
  <w:num w:numId="29" w16cid:durableId="885946616">
    <w:abstractNumId w:val="2"/>
  </w:num>
  <w:num w:numId="30" w16cid:durableId="1717578706">
    <w:abstractNumId w:val="1"/>
  </w:num>
  <w:num w:numId="31" w16cid:durableId="1092582720">
    <w:abstractNumId w:val="0"/>
  </w:num>
  <w:num w:numId="32" w16cid:durableId="849103697">
    <w:abstractNumId w:val="22"/>
  </w:num>
  <w:num w:numId="33" w16cid:durableId="7253738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mirrorMargins/>
  <w:proofState w:spelling="clean" w:grammar="clean"/>
  <w:stylePaneFormatFilter w:val="0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oNotHyphenateCaps/>
  <w:evenAndOddHeader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橄ㄴ판Ө֌찔㈇"/>
  </w:docVars>
  <w:rsids>
    <w:rsidRoot w:val="00351B46"/>
    <w:rsid w:val="00004361"/>
    <w:rsid w:val="000256B0"/>
    <w:rsid w:val="00037510"/>
    <w:rsid w:val="00056BA8"/>
    <w:rsid w:val="000606E3"/>
    <w:rsid w:val="000614F1"/>
    <w:rsid w:val="00063532"/>
    <w:rsid w:val="00066F3F"/>
    <w:rsid w:val="00070185"/>
    <w:rsid w:val="0007111B"/>
    <w:rsid w:val="00080DFB"/>
    <w:rsid w:val="00081FE1"/>
    <w:rsid w:val="00095D02"/>
    <w:rsid w:val="000B0092"/>
    <w:rsid w:val="000B4B89"/>
    <w:rsid w:val="000B7466"/>
    <w:rsid w:val="000D1B99"/>
    <w:rsid w:val="000F44A7"/>
    <w:rsid w:val="001058C3"/>
    <w:rsid w:val="001339E8"/>
    <w:rsid w:val="00133E5E"/>
    <w:rsid w:val="0014320B"/>
    <w:rsid w:val="00193991"/>
    <w:rsid w:val="001A1EEA"/>
    <w:rsid w:val="001B35B7"/>
    <w:rsid w:val="001B456B"/>
    <w:rsid w:val="001D4743"/>
    <w:rsid w:val="001F2FA0"/>
    <w:rsid w:val="00211540"/>
    <w:rsid w:val="0021743D"/>
    <w:rsid w:val="00217647"/>
    <w:rsid w:val="00244C5A"/>
    <w:rsid w:val="00265178"/>
    <w:rsid w:val="00275532"/>
    <w:rsid w:val="002863E2"/>
    <w:rsid w:val="00291142"/>
    <w:rsid w:val="002A42C9"/>
    <w:rsid w:val="002A531C"/>
    <w:rsid w:val="002A5545"/>
    <w:rsid w:val="002E5084"/>
    <w:rsid w:val="003349CB"/>
    <w:rsid w:val="00346DDF"/>
    <w:rsid w:val="00351B46"/>
    <w:rsid w:val="003744B2"/>
    <w:rsid w:val="00387356"/>
    <w:rsid w:val="003A3550"/>
    <w:rsid w:val="003A43D9"/>
    <w:rsid w:val="003B0D46"/>
    <w:rsid w:val="003B64F3"/>
    <w:rsid w:val="003C0FC6"/>
    <w:rsid w:val="003C3766"/>
    <w:rsid w:val="003D0608"/>
    <w:rsid w:val="003E3B13"/>
    <w:rsid w:val="003F44E8"/>
    <w:rsid w:val="003F6F91"/>
    <w:rsid w:val="00413587"/>
    <w:rsid w:val="00434822"/>
    <w:rsid w:val="004519C3"/>
    <w:rsid w:val="00452D4F"/>
    <w:rsid w:val="00495FCA"/>
    <w:rsid w:val="004A3094"/>
    <w:rsid w:val="004A5644"/>
    <w:rsid w:val="004E7B0A"/>
    <w:rsid w:val="004F1D41"/>
    <w:rsid w:val="004F52AD"/>
    <w:rsid w:val="005245DC"/>
    <w:rsid w:val="00562B8A"/>
    <w:rsid w:val="005664B8"/>
    <w:rsid w:val="0058366F"/>
    <w:rsid w:val="005844B6"/>
    <w:rsid w:val="00593FD7"/>
    <w:rsid w:val="005A1FB1"/>
    <w:rsid w:val="005A4A38"/>
    <w:rsid w:val="005C29DC"/>
    <w:rsid w:val="005D4380"/>
    <w:rsid w:val="005F34D1"/>
    <w:rsid w:val="00611117"/>
    <w:rsid w:val="0062538D"/>
    <w:rsid w:val="00643732"/>
    <w:rsid w:val="00651C5B"/>
    <w:rsid w:val="006951BD"/>
    <w:rsid w:val="006C1BF9"/>
    <w:rsid w:val="006D3CCD"/>
    <w:rsid w:val="006E14FF"/>
    <w:rsid w:val="00732150"/>
    <w:rsid w:val="00740363"/>
    <w:rsid w:val="00740C65"/>
    <w:rsid w:val="007421AE"/>
    <w:rsid w:val="00755C7C"/>
    <w:rsid w:val="00755F51"/>
    <w:rsid w:val="007623C8"/>
    <w:rsid w:val="007717F3"/>
    <w:rsid w:val="007C756C"/>
    <w:rsid w:val="00811E23"/>
    <w:rsid w:val="00826483"/>
    <w:rsid w:val="00827190"/>
    <w:rsid w:val="008275EF"/>
    <w:rsid w:val="00835304"/>
    <w:rsid w:val="008537F4"/>
    <w:rsid w:val="008B0C22"/>
    <w:rsid w:val="008E5501"/>
    <w:rsid w:val="00905E4A"/>
    <w:rsid w:val="00914F9B"/>
    <w:rsid w:val="00936CDE"/>
    <w:rsid w:val="00952B69"/>
    <w:rsid w:val="00960DE3"/>
    <w:rsid w:val="0097206F"/>
    <w:rsid w:val="009722A6"/>
    <w:rsid w:val="00974D2D"/>
    <w:rsid w:val="009753ED"/>
    <w:rsid w:val="00981647"/>
    <w:rsid w:val="009B1908"/>
    <w:rsid w:val="009B3A9C"/>
    <w:rsid w:val="009B7578"/>
    <w:rsid w:val="009B7748"/>
    <w:rsid w:val="009D42DF"/>
    <w:rsid w:val="009E34F1"/>
    <w:rsid w:val="009E4655"/>
    <w:rsid w:val="009E647E"/>
    <w:rsid w:val="009F4645"/>
    <w:rsid w:val="00A12059"/>
    <w:rsid w:val="00A1258D"/>
    <w:rsid w:val="00A14F56"/>
    <w:rsid w:val="00A15A20"/>
    <w:rsid w:val="00A227B5"/>
    <w:rsid w:val="00A33952"/>
    <w:rsid w:val="00A40D4D"/>
    <w:rsid w:val="00A41DA6"/>
    <w:rsid w:val="00A531F9"/>
    <w:rsid w:val="00A5489D"/>
    <w:rsid w:val="00A606B1"/>
    <w:rsid w:val="00A95BA7"/>
    <w:rsid w:val="00AC235C"/>
    <w:rsid w:val="00AD4D33"/>
    <w:rsid w:val="00AF508F"/>
    <w:rsid w:val="00B06EA7"/>
    <w:rsid w:val="00B10D5B"/>
    <w:rsid w:val="00B36FEC"/>
    <w:rsid w:val="00B534C6"/>
    <w:rsid w:val="00B64360"/>
    <w:rsid w:val="00B70BBC"/>
    <w:rsid w:val="00B76466"/>
    <w:rsid w:val="00B82D38"/>
    <w:rsid w:val="00BB0278"/>
    <w:rsid w:val="00BD0B33"/>
    <w:rsid w:val="00BD51BB"/>
    <w:rsid w:val="00BF2572"/>
    <w:rsid w:val="00C148C8"/>
    <w:rsid w:val="00C421B5"/>
    <w:rsid w:val="00C42C70"/>
    <w:rsid w:val="00C47BB4"/>
    <w:rsid w:val="00C64179"/>
    <w:rsid w:val="00C67C30"/>
    <w:rsid w:val="00C67F62"/>
    <w:rsid w:val="00C7259A"/>
    <w:rsid w:val="00C751CA"/>
    <w:rsid w:val="00C75D1B"/>
    <w:rsid w:val="00CC2A70"/>
    <w:rsid w:val="00CE5620"/>
    <w:rsid w:val="00D01D54"/>
    <w:rsid w:val="00D23BFD"/>
    <w:rsid w:val="00D36233"/>
    <w:rsid w:val="00D652B4"/>
    <w:rsid w:val="00D67FAC"/>
    <w:rsid w:val="00D97AE1"/>
    <w:rsid w:val="00DE0563"/>
    <w:rsid w:val="00DE4C11"/>
    <w:rsid w:val="00DE541D"/>
    <w:rsid w:val="00DF4B2F"/>
    <w:rsid w:val="00DF6521"/>
    <w:rsid w:val="00E02819"/>
    <w:rsid w:val="00E11DE2"/>
    <w:rsid w:val="00E22C2D"/>
    <w:rsid w:val="00E40EC7"/>
    <w:rsid w:val="00E53FC0"/>
    <w:rsid w:val="00E63DE0"/>
    <w:rsid w:val="00E72ED1"/>
    <w:rsid w:val="00E97275"/>
    <w:rsid w:val="00EA78A7"/>
    <w:rsid w:val="00EB6306"/>
    <w:rsid w:val="00EB7AC7"/>
    <w:rsid w:val="00F10D53"/>
    <w:rsid w:val="00F207FB"/>
    <w:rsid w:val="00F242D7"/>
    <w:rsid w:val="00F324D6"/>
    <w:rsid w:val="00F93BDA"/>
    <w:rsid w:val="00FA49D7"/>
    <w:rsid w:val="00FC55C4"/>
    <w:rsid w:val="00FF4714"/>
    <w:rsid w:val="00FF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9F78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 New Roman" w:hAnsi="Times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55C7C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asciiTheme="minorHAnsi" w:hAnsiTheme="minorHAnsi"/>
      <w:noProof/>
      <w:sz w:val="22"/>
      <w:lang w:eastAsia="en-US"/>
    </w:rPr>
  </w:style>
  <w:style w:type="paragraph" w:styleId="Overskrift1">
    <w:name w:val="heading 1"/>
    <w:next w:val="Brdtekst"/>
    <w:qFormat/>
    <w:rsid w:val="005C29DC"/>
    <w:pPr>
      <w:pageBreakBefore/>
      <w:widowControl w:val="0"/>
      <w:numPr>
        <w:numId w:val="1"/>
      </w:numPr>
      <w:spacing w:before="480" w:after="360" w:line="360" w:lineRule="auto"/>
      <w:ind w:left="624" w:hanging="624"/>
      <w:outlineLvl w:val="0"/>
    </w:pPr>
    <w:rPr>
      <w:rFonts w:ascii="Aptos SemiBold" w:hAnsi="Aptos SemiBold"/>
      <w:noProof/>
      <w:kern w:val="28"/>
      <w:sz w:val="40"/>
      <w:lang w:val="en-GB" w:eastAsia="en-US"/>
    </w:rPr>
  </w:style>
  <w:style w:type="paragraph" w:styleId="Overskrift2">
    <w:name w:val="heading 2"/>
    <w:basedOn w:val="Overskrift1"/>
    <w:next w:val="Brdtekst"/>
    <w:link w:val="Overskrift2Tegn"/>
    <w:qFormat/>
    <w:rsid w:val="005C29DC"/>
    <w:pPr>
      <w:keepNext/>
      <w:keepLines/>
      <w:pageBreakBefore w:val="0"/>
      <w:widowControl/>
      <w:numPr>
        <w:ilvl w:val="1"/>
      </w:numPr>
      <w:suppressAutoHyphens/>
      <w:outlineLvl w:val="1"/>
    </w:pPr>
    <w:rPr>
      <w:b/>
      <w:kern w:val="0"/>
      <w:sz w:val="32"/>
    </w:rPr>
  </w:style>
  <w:style w:type="paragraph" w:styleId="Overskrift3">
    <w:name w:val="heading 3"/>
    <w:basedOn w:val="Overskrift2"/>
    <w:next w:val="Brdtekst"/>
    <w:link w:val="Overskrift3Tegn"/>
    <w:qFormat/>
    <w:rsid w:val="003A43D9"/>
    <w:pPr>
      <w:numPr>
        <w:ilvl w:val="2"/>
      </w:numPr>
      <w:spacing w:before="360"/>
      <w:outlineLvl w:val="2"/>
    </w:pPr>
    <w:rPr>
      <w:b w:val="0"/>
      <w:sz w:val="28"/>
    </w:rPr>
  </w:style>
  <w:style w:type="paragraph" w:styleId="Overskrift4">
    <w:name w:val="heading 4"/>
    <w:basedOn w:val="Overskrift3unummerert"/>
    <w:next w:val="Brdtekst"/>
    <w:qFormat/>
    <w:rsid w:val="00D97AE1"/>
    <w:pPr>
      <w:numPr>
        <w:ilvl w:val="3"/>
      </w:numPr>
      <w:spacing w:before="240" w:after="120"/>
      <w:outlineLvl w:val="3"/>
    </w:pPr>
  </w:style>
  <w:style w:type="paragraph" w:styleId="Overskrift5">
    <w:name w:val="heading 5"/>
    <w:basedOn w:val="Overskrift4"/>
    <w:next w:val="Brdtekst"/>
    <w:qFormat/>
    <w:rsid w:val="00D97AE1"/>
    <w:pPr>
      <w:spacing w:before="120" w:line="240" w:lineRule="auto"/>
      <w:outlineLvl w:val="4"/>
    </w:pPr>
    <w:rPr>
      <w:b/>
      <w:i/>
    </w:rPr>
  </w:style>
  <w:style w:type="paragraph" w:styleId="Overskrift6">
    <w:name w:val="heading 6"/>
    <w:basedOn w:val="Overskrift5"/>
    <w:next w:val="Normal"/>
    <w:qFormat/>
    <w:rsid w:val="00C67F62"/>
    <w:pPr>
      <w:outlineLvl w:val="5"/>
    </w:pPr>
    <w:rPr>
      <w:b w:val="0"/>
      <w:i w:val="0"/>
    </w:rPr>
  </w:style>
  <w:style w:type="paragraph" w:styleId="Overskrift7">
    <w:name w:val="heading 7"/>
    <w:basedOn w:val="Overskrift5"/>
    <w:next w:val="Normal"/>
    <w:qFormat/>
    <w:rsid w:val="00C67F62"/>
    <w:pPr>
      <w:spacing w:before="60"/>
      <w:ind w:left="113"/>
      <w:outlineLvl w:val="6"/>
    </w:pPr>
    <w:rPr>
      <w:b w:val="0"/>
    </w:rPr>
  </w:style>
  <w:style w:type="paragraph" w:styleId="Overskrift8">
    <w:name w:val="heading 8"/>
    <w:basedOn w:val="Overskrift7"/>
    <w:next w:val="Normal"/>
    <w:qFormat/>
    <w:rsid w:val="00C67F62"/>
    <w:pPr>
      <w:spacing w:after="60"/>
      <w:outlineLvl w:val="7"/>
    </w:pPr>
    <w:rPr>
      <w:rFonts w:ascii="Arial" w:hAnsi="Arial"/>
      <w:sz w:val="22"/>
    </w:rPr>
  </w:style>
  <w:style w:type="paragraph" w:styleId="Overskrift9">
    <w:name w:val="heading 9"/>
    <w:basedOn w:val="Overskrift8"/>
    <w:next w:val="Normal"/>
    <w:qFormat/>
    <w:rsid w:val="00C67F62"/>
    <w:pPr>
      <w:spacing w:before="120"/>
      <w:outlineLvl w:val="8"/>
    </w:pPr>
    <w:rPr>
      <w:sz w:val="1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Dato">
    <w:name w:val="Date"/>
    <w:basedOn w:val="Forfatter"/>
    <w:next w:val="Normal"/>
    <w:rsid w:val="00C67F62"/>
    <w:pPr>
      <w:spacing w:before="0" w:after="0"/>
    </w:pPr>
    <w:rPr>
      <w:b w:val="0"/>
    </w:rPr>
  </w:style>
  <w:style w:type="paragraph" w:customStyle="1" w:styleId="Forfatter">
    <w:name w:val="Forfatter"/>
    <w:basedOn w:val="Normal"/>
    <w:next w:val="Utgiver"/>
    <w:rsid w:val="00B76466"/>
    <w:pPr>
      <w:spacing w:before="480" w:after="480"/>
      <w:jc w:val="center"/>
    </w:pPr>
    <w:rPr>
      <w:rFonts w:ascii="Trebuchet MS" w:hAnsi="Trebuchet MS"/>
      <w:b/>
      <w:sz w:val="36"/>
      <w:szCs w:val="28"/>
    </w:rPr>
  </w:style>
  <w:style w:type="paragraph" w:customStyle="1" w:styleId="Utgiver">
    <w:name w:val="Utgiver"/>
    <w:basedOn w:val="Forfatter"/>
    <w:next w:val="Dato"/>
    <w:rsid w:val="00C67F62"/>
    <w:pPr>
      <w:spacing w:after="0"/>
    </w:pPr>
    <w:rPr>
      <w:b w:val="0"/>
    </w:rPr>
  </w:style>
  <w:style w:type="character" w:styleId="Fotnotereferanse">
    <w:name w:val="footnote reference"/>
    <w:basedOn w:val="Standardskriftforavsnitt"/>
    <w:semiHidden/>
    <w:rsid w:val="00C67F62"/>
    <w:rPr>
      <w:vertAlign w:val="superscript"/>
    </w:rPr>
  </w:style>
  <w:style w:type="paragraph" w:styleId="Kildelisteoverskrift">
    <w:name w:val="toa heading"/>
    <w:basedOn w:val="Overskrift1unummerert"/>
    <w:next w:val="Normal"/>
    <w:semiHidden/>
    <w:rsid w:val="00C67F62"/>
  </w:style>
  <w:style w:type="character" w:styleId="Fulgthyperkobling">
    <w:name w:val="FollowedHyperlink"/>
    <w:basedOn w:val="Standardskriftforavsnitt"/>
    <w:rsid w:val="00C67F62"/>
    <w:rPr>
      <w:color w:val="800080"/>
      <w:u w:val="single"/>
    </w:rPr>
  </w:style>
  <w:style w:type="character" w:styleId="Hyperkobling">
    <w:name w:val="Hyperlink"/>
    <w:basedOn w:val="Standardskriftforavsnitt"/>
    <w:uiPriority w:val="99"/>
    <w:rsid w:val="00C67F62"/>
    <w:rPr>
      <w:color w:val="0000FF"/>
      <w:u w:val="single"/>
    </w:rPr>
  </w:style>
  <w:style w:type="paragraph" w:styleId="Fotnotetekst">
    <w:name w:val="footnote text"/>
    <w:basedOn w:val="Normal"/>
    <w:semiHidden/>
    <w:rsid w:val="000614F1"/>
    <w:rPr>
      <w:sz w:val="20"/>
    </w:rPr>
  </w:style>
  <w:style w:type="paragraph" w:styleId="INNH1">
    <w:name w:val="toc 1"/>
    <w:basedOn w:val="Normal"/>
    <w:next w:val="Normal"/>
    <w:uiPriority w:val="39"/>
    <w:rsid w:val="004519C3"/>
    <w:pPr>
      <w:tabs>
        <w:tab w:val="right" w:leader="dot" w:pos="8200"/>
      </w:tabs>
      <w:spacing w:after="0"/>
    </w:pPr>
  </w:style>
  <w:style w:type="paragraph" w:styleId="INNH2">
    <w:name w:val="toc 2"/>
    <w:basedOn w:val="INNH1"/>
    <w:next w:val="Normal"/>
    <w:uiPriority w:val="39"/>
    <w:rsid w:val="00FC55C4"/>
    <w:pPr>
      <w:ind w:left="261"/>
    </w:pPr>
  </w:style>
  <w:style w:type="paragraph" w:styleId="Nummerertliste">
    <w:name w:val="List Number"/>
    <w:basedOn w:val="Normal"/>
    <w:rsid w:val="00C67F62"/>
    <w:pPr>
      <w:keepLines/>
      <w:ind w:left="681" w:hanging="397"/>
    </w:pPr>
  </w:style>
  <w:style w:type="paragraph" w:customStyle="1" w:styleId="Overskrift1unummerert">
    <w:name w:val="Overskrift 1 unummerert"/>
    <w:basedOn w:val="Overskrift1"/>
    <w:next w:val="Brdtekst"/>
    <w:qFormat/>
    <w:rsid w:val="005C29DC"/>
    <w:pPr>
      <w:numPr>
        <w:numId w:val="0"/>
      </w:numPr>
    </w:pPr>
  </w:style>
  <w:style w:type="paragraph" w:styleId="Punktliste">
    <w:name w:val="List Bullet"/>
    <w:basedOn w:val="Normal"/>
    <w:rsid w:val="00C67F62"/>
    <w:pPr>
      <w:ind w:left="714" w:hanging="357"/>
    </w:pPr>
  </w:style>
  <w:style w:type="paragraph" w:styleId="Punktliste2">
    <w:name w:val="List Bullet 2"/>
    <w:basedOn w:val="Normal"/>
    <w:rsid w:val="00C67F62"/>
    <w:pPr>
      <w:ind w:left="1004" w:hanging="360"/>
    </w:pPr>
  </w:style>
  <w:style w:type="paragraph" w:styleId="Sitat">
    <w:name w:val="Quote"/>
    <w:basedOn w:val="Normal"/>
    <w:qFormat/>
    <w:rsid w:val="00C67F62"/>
    <w:pPr>
      <w:keepLines/>
      <w:ind w:left="720" w:right="720"/>
    </w:pPr>
    <w:rPr>
      <w:i/>
    </w:rPr>
  </w:style>
  <w:style w:type="paragraph" w:styleId="Tittel">
    <w:name w:val="Title"/>
    <w:next w:val="Undertittel"/>
    <w:qFormat/>
    <w:rsid w:val="00B70BBC"/>
    <w:pPr>
      <w:keepLines/>
      <w:suppressAutoHyphens/>
      <w:spacing w:before="960" w:after="360" w:line="360" w:lineRule="auto"/>
      <w:contextualSpacing/>
      <w:jc w:val="center"/>
    </w:pPr>
    <w:rPr>
      <w:rFonts w:ascii="Trebuchet MS" w:hAnsi="Trebuchet MS"/>
      <w:b/>
      <w:noProof/>
      <w:kern w:val="28"/>
      <w:sz w:val="52"/>
      <w:szCs w:val="42"/>
      <w:lang w:val="en-GB" w:eastAsia="en-US"/>
    </w:rPr>
  </w:style>
  <w:style w:type="paragraph" w:styleId="Undertittel">
    <w:name w:val="Subtitle"/>
    <w:basedOn w:val="Tittel"/>
    <w:next w:val="Forfatter"/>
    <w:qFormat/>
    <w:rsid w:val="00B70BBC"/>
    <w:pPr>
      <w:spacing w:before="480" w:after="480"/>
    </w:pPr>
    <w:rPr>
      <w:b w:val="0"/>
      <w:sz w:val="36"/>
    </w:rPr>
  </w:style>
  <w:style w:type="paragraph" w:customStyle="1" w:styleId="Overskrift2unummerert">
    <w:name w:val="Overskrift 2 unummerert"/>
    <w:basedOn w:val="Overskrift2"/>
    <w:next w:val="Brdtekst"/>
    <w:rsid w:val="00D97AE1"/>
    <w:pPr>
      <w:numPr>
        <w:ilvl w:val="0"/>
        <w:numId w:val="0"/>
      </w:numPr>
    </w:pPr>
  </w:style>
  <w:style w:type="paragraph" w:styleId="INNH3">
    <w:name w:val="toc 3"/>
    <w:basedOn w:val="INNH2"/>
    <w:next w:val="Normal"/>
    <w:uiPriority w:val="39"/>
    <w:rsid w:val="006C1BF9"/>
    <w:pPr>
      <w:ind w:left="522"/>
    </w:pPr>
  </w:style>
  <w:style w:type="paragraph" w:styleId="INNH4">
    <w:name w:val="toc 4"/>
    <w:basedOn w:val="Normal"/>
    <w:next w:val="Normal"/>
    <w:semiHidden/>
    <w:rsid w:val="00C67F62"/>
    <w:pPr>
      <w:tabs>
        <w:tab w:val="right" w:leader="dot" w:pos="8200"/>
      </w:tabs>
      <w:ind w:left="780"/>
    </w:pPr>
    <w:rPr>
      <w:sz w:val="18"/>
    </w:rPr>
  </w:style>
  <w:style w:type="paragraph" w:styleId="INNH5">
    <w:name w:val="toc 5"/>
    <w:basedOn w:val="Normal"/>
    <w:next w:val="Normal"/>
    <w:semiHidden/>
    <w:rsid w:val="00C67F62"/>
    <w:pPr>
      <w:tabs>
        <w:tab w:val="right" w:leader="dot" w:pos="8200"/>
      </w:tabs>
      <w:ind w:left="1040"/>
    </w:pPr>
    <w:rPr>
      <w:sz w:val="18"/>
    </w:rPr>
  </w:style>
  <w:style w:type="paragraph" w:styleId="INNH6">
    <w:name w:val="toc 6"/>
    <w:basedOn w:val="Normal"/>
    <w:next w:val="Normal"/>
    <w:semiHidden/>
    <w:rsid w:val="00C67F62"/>
    <w:pPr>
      <w:tabs>
        <w:tab w:val="right" w:leader="dot" w:pos="8200"/>
      </w:tabs>
      <w:ind w:left="1300"/>
    </w:pPr>
    <w:rPr>
      <w:sz w:val="18"/>
    </w:rPr>
  </w:style>
  <w:style w:type="paragraph" w:styleId="Sluttnotetekst">
    <w:name w:val="endnote text"/>
    <w:basedOn w:val="Normal"/>
    <w:semiHidden/>
    <w:rsid w:val="00C67F62"/>
    <w:rPr>
      <w:sz w:val="20"/>
    </w:rPr>
  </w:style>
  <w:style w:type="character" w:styleId="Sluttnotereferanse">
    <w:name w:val="endnote reference"/>
    <w:basedOn w:val="Standardskriftforavsnitt"/>
    <w:semiHidden/>
    <w:rsid w:val="00C67F62"/>
    <w:rPr>
      <w:vertAlign w:val="superscript"/>
    </w:rPr>
  </w:style>
  <w:style w:type="paragraph" w:styleId="Bunntekst">
    <w:name w:val="footer"/>
    <w:basedOn w:val="Normal"/>
    <w:link w:val="BunntekstTegn"/>
    <w:uiPriority w:val="99"/>
    <w:rsid w:val="00C67F62"/>
    <w:pPr>
      <w:tabs>
        <w:tab w:val="center" w:pos="4320"/>
        <w:tab w:val="right" w:pos="8640"/>
      </w:tabs>
    </w:pPr>
  </w:style>
  <w:style w:type="paragraph" w:styleId="Kildeliste">
    <w:name w:val="table of authorities"/>
    <w:basedOn w:val="Normal"/>
    <w:semiHidden/>
    <w:rsid w:val="00C67F62"/>
    <w:pPr>
      <w:keepLines/>
      <w:suppressAutoHyphens/>
      <w:ind w:left="794" w:hanging="794"/>
    </w:pPr>
  </w:style>
  <w:style w:type="paragraph" w:customStyle="1" w:styleId="Forsidetekst">
    <w:name w:val="Forsidetekst"/>
    <w:basedOn w:val="Dato"/>
    <w:rsid w:val="00C148C8"/>
    <w:pPr>
      <w:spacing w:before="240"/>
    </w:pPr>
  </w:style>
  <w:style w:type="paragraph" w:styleId="Bildetekst">
    <w:name w:val="caption"/>
    <w:next w:val="Normal"/>
    <w:qFormat/>
    <w:rsid w:val="000614F1"/>
    <w:pPr>
      <w:spacing w:after="240"/>
    </w:pPr>
    <w:rPr>
      <w:rFonts w:ascii="Trebuchet MS" w:hAnsi="Trebuchet MS"/>
      <w:sz w:val="22"/>
      <w:lang w:eastAsia="en-US"/>
    </w:rPr>
  </w:style>
  <w:style w:type="paragraph" w:styleId="Topptekst">
    <w:name w:val="header"/>
    <w:basedOn w:val="Normal"/>
    <w:rsid w:val="00593FD7"/>
    <w:pPr>
      <w:tabs>
        <w:tab w:val="center" w:pos="4536"/>
        <w:tab w:val="right" w:pos="9072"/>
      </w:tabs>
    </w:pPr>
  </w:style>
  <w:style w:type="character" w:styleId="Sidetall">
    <w:name w:val="page number"/>
    <w:basedOn w:val="Standardskriftforavsnitt"/>
    <w:rsid w:val="00C67F62"/>
  </w:style>
  <w:style w:type="paragraph" w:styleId="Bobletekst">
    <w:name w:val="Balloon Text"/>
    <w:basedOn w:val="Normal"/>
    <w:link w:val="BobletekstTegn"/>
    <w:rsid w:val="00A95BA7"/>
    <w:pPr>
      <w:spacing w:after="0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rsid w:val="00A95BA7"/>
    <w:rPr>
      <w:rFonts w:ascii="Tahoma" w:hAnsi="Tahoma" w:cs="Tahoma"/>
      <w:sz w:val="16"/>
      <w:szCs w:val="16"/>
      <w:lang w:eastAsia="en-US"/>
    </w:rPr>
  </w:style>
  <w:style w:type="paragraph" w:styleId="Meldingshode">
    <w:name w:val="Message Header"/>
    <w:aliases w:val="Forfattere"/>
    <w:basedOn w:val="Brdtekst"/>
    <w:link w:val="MeldingshodeTegn"/>
    <w:rsid w:val="00DE4C11"/>
    <w:pPr>
      <w:spacing w:line="240" w:lineRule="atLeast"/>
      <w:ind w:left="1077" w:hanging="1077"/>
      <w:jc w:val="center"/>
    </w:pPr>
    <w:rPr>
      <w:rFonts w:ascii="Arial" w:hAnsi="Arial"/>
      <w:sz w:val="44"/>
      <w:lang w:eastAsia="nb-NO"/>
    </w:rPr>
  </w:style>
  <w:style w:type="character" w:customStyle="1" w:styleId="MeldingshodeTegn">
    <w:name w:val="Meldingshode Tegn"/>
    <w:aliases w:val="Forfattere Tegn"/>
    <w:basedOn w:val="Standardskriftforavsnitt"/>
    <w:link w:val="Meldingshode"/>
    <w:rsid w:val="00DE4C11"/>
    <w:rPr>
      <w:rFonts w:ascii="Arial" w:hAnsi="Arial"/>
      <w:sz w:val="44"/>
    </w:rPr>
  </w:style>
  <w:style w:type="paragraph" w:customStyle="1" w:styleId="Oppgave-tittel">
    <w:name w:val="Oppgave-tittel"/>
    <w:basedOn w:val="Normal"/>
    <w:rsid w:val="00DE4C11"/>
    <w:pPr>
      <w:spacing w:before="360" w:line="240" w:lineRule="atLeast"/>
      <w:ind w:left="1077" w:hanging="1077"/>
      <w:jc w:val="center"/>
    </w:pPr>
    <w:rPr>
      <w:rFonts w:ascii="Arial" w:hAnsi="Arial"/>
      <w:sz w:val="52"/>
      <w:lang w:eastAsia="nb-NO"/>
    </w:rPr>
  </w:style>
  <w:style w:type="paragraph" w:customStyle="1" w:styleId="Datofelt">
    <w:name w:val="Datofelt"/>
    <w:basedOn w:val="Meldingshode"/>
    <w:rsid w:val="00DE4C11"/>
  </w:style>
  <w:style w:type="character" w:styleId="Plassholdertekst">
    <w:name w:val="Placeholder Text"/>
    <w:basedOn w:val="Standardskriftforavsnitt"/>
    <w:uiPriority w:val="99"/>
    <w:semiHidden/>
    <w:rsid w:val="00DE4C11"/>
    <w:rPr>
      <w:color w:val="808080"/>
    </w:rPr>
  </w:style>
  <w:style w:type="paragraph" w:styleId="Brdtekst">
    <w:name w:val="Body Text"/>
    <w:basedOn w:val="Normal"/>
    <w:link w:val="BrdtekstTegn"/>
    <w:rsid w:val="005C29DC"/>
    <w:rPr>
      <w:rFonts w:ascii="Aptos" w:hAnsi="Aptos"/>
    </w:rPr>
  </w:style>
  <w:style w:type="character" w:customStyle="1" w:styleId="BrdtekstTegn">
    <w:name w:val="Brødtekst Tegn"/>
    <w:basedOn w:val="Standardskriftforavsnitt"/>
    <w:link w:val="Brdtekst"/>
    <w:rsid w:val="005C29DC"/>
    <w:rPr>
      <w:rFonts w:ascii="Aptos" w:hAnsi="Aptos"/>
      <w:noProof/>
      <w:sz w:val="22"/>
      <w:lang w:eastAsia="en-US"/>
    </w:rPr>
  </w:style>
  <w:style w:type="paragraph" w:styleId="Revisjon">
    <w:name w:val="Revision"/>
    <w:hidden/>
    <w:uiPriority w:val="99"/>
    <w:semiHidden/>
    <w:rsid w:val="005D4380"/>
    <w:rPr>
      <w:rFonts w:ascii="Times New Roman" w:hAnsi="Times New Roman"/>
      <w:sz w:val="24"/>
      <w:lang w:eastAsia="en-US"/>
    </w:rPr>
  </w:style>
  <w:style w:type="character" w:styleId="Merknadsreferanse">
    <w:name w:val="annotation reference"/>
    <w:basedOn w:val="Standardskriftforavsnitt"/>
    <w:rsid w:val="005D4380"/>
    <w:rPr>
      <w:sz w:val="16"/>
      <w:szCs w:val="16"/>
    </w:rPr>
  </w:style>
  <w:style w:type="paragraph" w:styleId="Merknadstekst">
    <w:name w:val="annotation text"/>
    <w:basedOn w:val="Normal"/>
    <w:link w:val="MerknadstekstTegn"/>
    <w:rsid w:val="005D4380"/>
    <w:rPr>
      <w:sz w:val="20"/>
    </w:rPr>
  </w:style>
  <w:style w:type="character" w:customStyle="1" w:styleId="MerknadstekstTegn">
    <w:name w:val="Merknadstekst Tegn"/>
    <w:basedOn w:val="Standardskriftforavsnitt"/>
    <w:link w:val="Merknadstekst"/>
    <w:rsid w:val="005D4380"/>
    <w:rPr>
      <w:rFonts w:ascii="Times New Roman" w:hAnsi="Times New Roman"/>
      <w:lang w:eastAsia="en-US"/>
    </w:rPr>
  </w:style>
  <w:style w:type="paragraph" w:styleId="Kommentaremne">
    <w:name w:val="annotation subject"/>
    <w:basedOn w:val="Merknadstekst"/>
    <w:next w:val="Merknadstekst"/>
    <w:link w:val="KommentaremneTegn"/>
    <w:rsid w:val="005D4380"/>
    <w:rPr>
      <w:b/>
      <w:bCs/>
    </w:rPr>
  </w:style>
  <w:style w:type="character" w:customStyle="1" w:styleId="KommentaremneTegn">
    <w:name w:val="Kommentaremne Tegn"/>
    <w:basedOn w:val="MerknadstekstTegn"/>
    <w:link w:val="Kommentaremne"/>
    <w:rsid w:val="005D4380"/>
    <w:rPr>
      <w:rFonts w:ascii="Times New Roman" w:hAnsi="Times New Roman"/>
      <w:b/>
      <w:bCs/>
      <w:lang w:eastAsia="en-US"/>
    </w:rPr>
  </w:style>
  <w:style w:type="character" w:customStyle="1" w:styleId="BunntekstTegn">
    <w:name w:val="Bunntekst Tegn"/>
    <w:basedOn w:val="Standardskriftforavsnitt"/>
    <w:link w:val="Bunntekst"/>
    <w:uiPriority w:val="99"/>
    <w:rsid w:val="000606E3"/>
    <w:rPr>
      <w:rFonts w:ascii="Times New Roman" w:hAnsi="Times New Roman"/>
      <w:sz w:val="24"/>
      <w:lang w:eastAsia="en-US"/>
    </w:rPr>
  </w:style>
  <w:style w:type="paragraph" w:customStyle="1" w:styleId="Kolofon">
    <w:name w:val="Kolofon"/>
    <w:basedOn w:val="Normal"/>
    <w:qFormat/>
    <w:rsid w:val="005C29DC"/>
    <w:pPr>
      <w:suppressAutoHyphens/>
      <w:overflowPunct/>
      <w:textAlignment w:val="center"/>
    </w:pPr>
    <w:rPr>
      <w:rFonts w:ascii="Aptos" w:hAnsi="Aptos" w:cs="News Gothic Std"/>
      <w:color w:val="000000"/>
      <w:szCs w:val="24"/>
      <w:lang w:eastAsia="nb-NO"/>
    </w:rPr>
  </w:style>
  <w:style w:type="paragraph" w:styleId="Overskriftforinnholdsfortegnelse">
    <w:name w:val="TOC Heading"/>
    <w:basedOn w:val="Overskrift1"/>
    <w:next w:val="Normal"/>
    <w:uiPriority w:val="39"/>
    <w:semiHidden/>
    <w:unhideWhenUsed/>
    <w:qFormat/>
    <w:rsid w:val="00FC55C4"/>
    <w:pPr>
      <w:keepNext/>
      <w:keepLines/>
      <w:pageBreakBefore w:val="0"/>
      <w:widowControl/>
      <w:numPr>
        <w:numId w:val="0"/>
      </w:numPr>
      <w:spacing w:after="0" w:line="276" w:lineRule="auto"/>
      <w:outlineLvl w:val="9"/>
    </w:pPr>
    <w:rPr>
      <w:rFonts w:asciiTheme="majorHAnsi" w:eastAsiaTheme="majorEastAsia" w:hAnsiTheme="majorHAnsi" w:cstheme="majorBidi"/>
      <w:bCs/>
      <w:noProof w:val="0"/>
      <w:color w:val="365F91" w:themeColor="accent1" w:themeShade="BF"/>
      <w:kern w:val="0"/>
      <w:sz w:val="28"/>
      <w:szCs w:val="28"/>
      <w:lang w:val="nb-NO" w:eastAsia="nb-NO"/>
    </w:rPr>
  </w:style>
  <w:style w:type="paragraph" w:customStyle="1" w:styleId="Overskrift3unummerert">
    <w:name w:val="Overskrift 3 unummerert"/>
    <w:basedOn w:val="Overskrift3"/>
    <w:next w:val="Brdtekst"/>
    <w:qFormat/>
    <w:rsid w:val="00D97AE1"/>
    <w:pPr>
      <w:numPr>
        <w:ilvl w:val="0"/>
        <w:numId w:val="0"/>
      </w:numPr>
    </w:pPr>
  </w:style>
  <w:style w:type="character" w:customStyle="1" w:styleId="Overskrift2Tegn">
    <w:name w:val="Overskrift 2 Tegn"/>
    <w:basedOn w:val="Standardskriftforavsnitt"/>
    <w:link w:val="Overskrift2"/>
    <w:rsid w:val="005C29DC"/>
    <w:rPr>
      <w:rFonts w:ascii="Aptos SemiBold" w:hAnsi="Aptos SemiBold"/>
      <w:b/>
      <w:noProof/>
      <w:sz w:val="32"/>
      <w:lang w:val="en-GB" w:eastAsia="en-US"/>
    </w:rPr>
  </w:style>
  <w:style w:type="character" w:customStyle="1" w:styleId="Overskrift3Tegn">
    <w:name w:val="Overskrift 3 Tegn"/>
    <w:basedOn w:val="Standardskriftforavsnitt"/>
    <w:link w:val="Overskrift3"/>
    <w:rsid w:val="007717F3"/>
    <w:rPr>
      <w:rFonts w:ascii="Trebuchet MS" w:hAnsi="Trebuchet MS"/>
      <w:noProof/>
      <w:sz w:val="28"/>
      <w:lang w:val="en-GB" w:eastAsia="en-US"/>
    </w:rPr>
  </w:style>
  <w:style w:type="table" w:styleId="Tabellrutenett">
    <w:name w:val="Table Grid"/>
    <w:basedOn w:val="Vanligtabell"/>
    <w:rsid w:val="000B00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semiHidden/>
    <w:unhideWhenUsed/>
    <w:rsid w:val="00D67FAC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91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C6C5AD90BE945898D5C5E012AEF4C2F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3421E14B-8922-4558-BA3C-4631B1D27C55}"/>
      </w:docPartPr>
      <w:docPartBody>
        <w:p w:rsidR="00F26DC6" w:rsidRDefault="00000000">
          <w:pPr>
            <w:pStyle w:val="AC6C5AD90BE945898D5C5E012AEF4C2F"/>
          </w:pPr>
          <w:r w:rsidRPr="00B76466">
            <w:t xml:space="preserve">(Klikk her og skriv inn </w:t>
          </w:r>
          <w:r>
            <w:t>forfatter</w:t>
          </w:r>
          <w:r w:rsidRPr="00B76466">
            <w:t>navn)</w:t>
          </w:r>
        </w:p>
      </w:docPartBody>
    </w:docPart>
    <w:docPart>
      <w:docPartPr>
        <w:name w:val="6D95F20220044745982047EB6E71631B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84E6E342-0ECA-4C3C-B927-D60BBDA29E4F}"/>
      </w:docPartPr>
      <w:docPartBody>
        <w:p w:rsidR="00F26DC6" w:rsidRDefault="00000000">
          <w:pPr>
            <w:pStyle w:val="6D95F20220044745982047EB6E71631B"/>
          </w:pPr>
          <w:r w:rsidRPr="00C148C8">
            <w:t>(Klikk her og skriv inn hovedtittel)</w:t>
          </w:r>
        </w:p>
      </w:docPartBody>
    </w:docPart>
    <w:docPart>
      <w:docPartPr>
        <w:name w:val="E9482D28697E4EE5A869B7579DEB3ED2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536CE3D9-2633-4A10-A4C9-315726C116A0}"/>
      </w:docPartPr>
      <w:docPartBody>
        <w:p w:rsidR="00F26DC6" w:rsidRDefault="00000000">
          <w:pPr>
            <w:pStyle w:val="E9482D28697E4EE5A869B7579DEB3ED2"/>
          </w:pPr>
          <w:r w:rsidRPr="00193991">
            <w:t>(Klikk her og skriv inn undertittel)</w:t>
          </w:r>
        </w:p>
      </w:docPartBody>
    </w:docPart>
    <w:docPart>
      <w:docPartPr>
        <w:name w:val="5406AA1BC09840C78546DB477E4CCC7B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C796CF34-92B6-4FCA-BA42-B656C403F630}"/>
      </w:docPartPr>
      <w:docPartBody>
        <w:p w:rsidR="00F26DC6" w:rsidRDefault="00000000">
          <w:pPr>
            <w:pStyle w:val="5406AA1BC09840C78546DB477E4CCC7B"/>
          </w:pPr>
          <w:r w:rsidRPr="00357662">
            <w:t xml:space="preserve">(Klikk her og skriv inn </w:t>
          </w:r>
          <w:r>
            <w:t xml:space="preserve">nr. og </w:t>
          </w:r>
          <w:r w:rsidRPr="00357662">
            <w:t>år [åååå])</w:t>
          </w:r>
        </w:p>
      </w:docPartBody>
    </w:docPart>
    <w:docPart>
      <w:docPartPr>
        <w:name w:val="4D863C542C1F4E72A248584158CC220A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2EE89E85-3DB3-4541-9FDF-1FB963433063}"/>
      </w:docPartPr>
      <w:docPartBody>
        <w:p w:rsidR="00F26DC6" w:rsidRDefault="00000000">
          <w:pPr>
            <w:pStyle w:val="4D863C542C1F4E72A248584158CC220A"/>
          </w:pPr>
          <w:r w:rsidRPr="00357662">
            <w:t>(Klikk her og skriv inn år [åååå])</w:t>
          </w:r>
        </w:p>
      </w:docPartBody>
    </w:docPart>
    <w:docPart>
      <w:docPartPr>
        <w:name w:val="AC9A6E999C71422C8EE188BE9D1D3456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14B1546C-B6E8-4B3A-98DA-108C9B13FD75}"/>
      </w:docPartPr>
      <w:docPartBody>
        <w:p w:rsidR="00F26DC6" w:rsidRDefault="00000000">
          <w:pPr>
            <w:pStyle w:val="AC9A6E999C71422C8EE188BE9D1D3456"/>
          </w:pPr>
          <w:r w:rsidRPr="00357662">
            <w:t xml:space="preserve">(Klikk her og skriv inn </w:t>
          </w:r>
          <w:r>
            <w:t xml:space="preserve">nr. og </w:t>
          </w:r>
          <w:r w:rsidRPr="00357662">
            <w:t>år [åååå])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altName w:val="Times New Roman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SemiBold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News Gothic Std">
    <w:altName w:val="Cambria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Light">
    <w:charset w:val="00"/>
    <w:family w:val="swiss"/>
    <w:pitch w:val="variable"/>
    <w:sig w:usb0="20000287" w:usb1="00000003" w:usb2="00000000" w:usb3="00000000" w:csb0="0000019F" w:csb1="00000000"/>
  </w:font>
  <w:font w:name="Adobe Garamond Pro">
    <w:altName w:val="Garamond"/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CC2"/>
    <w:rsid w:val="00103A05"/>
    <w:rsid w:val="003C3766"/>
    <w:rsid w:val="0062538D"/>
    <w:rsid w:val="007D1CC2"/>
    <w:rsid w:val="00F2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b-NO" w:eastAsia="nb-N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AC6C5AD90BE945898D5C5E012AEF4C2F">
    <w:name w:val="AC6C5AD90BE945898D5C5E012AEF4C2F"/>
  </w:style>
  <w:style w:type="paragraph" w:customStyle="1" w:styleId="6D95F20220044745982047EB6E71631B">
    <w:name w:val="6D95F20220044745982047EB6E71631B"/>
  </w:style>
  <w:style w:type="paragraph" w:customStyle="1" w:styleId="E9482D28697E4EE5A869B7579DEB3ED2">
    <w:name w:val="E9482D28697E4EE5A869B7579DEB3ED2"/>
  </w:style>
  <w:style w:type="paragraph" w:customStyle="1" w:styleId="5406AA1BC09840C78546DB477E4CCC7B">
    <w:name w:val="5406AA1BC09840C78546DB477E4CCC7B"/>
  </w:style>
  <w:style w:type="paragraph" w:customStyle="1" w:styleId="4D863C542C1F4E72A248584158CC220A">
    <w:name w:val="4D863C542C1F4E72A248584158CC220A"/>
  </w:style>
  <w:style w:type="paragraph" w:customStyle="1" w:styleId="AC9A6E999C71422C8EE188BE9D1D3456">
    <w:name w:val="AC9A6E999C71422C8EE188BE9D1D345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76083-9087-F84F-BFD2-500129320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oppdragsrapport-inn-2026</Template>
  <TotalTime>0</TotalTime>
  <Pages>9</Pages>
  <Words>314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Oppdragsrapport</vt:lpstr>
    </vt:vector>
  </TitlesOfParts>
  <Manager/>
  <Company>Høgskolen i Innlandet</Company>
  <LinksUpToDate>false</LinksUpToDate>
  <CharactersWithSpaces>1977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Oppdragsrapport</dc:title>
  <dc:subject/>
  <dc:creator>Per Steineide Refseth</dc:creator>
  <cp:keywords/>
  <dc:description/>
  <cp:lastModifiedBy>Per Steineide Refseth</cp:lastModifiedBy>
  <cp:revision>2</cp:revision>
  <cp:lastPrinted>2015-10-16T19:10:00Z</cp:lastPrinted>
  <dcterms:created xsi:type="dcterms:W3CDTF">2026-04-14T08:37:00Z</dcterms:created>
  <dcterms:modified xsi:type="dcterms:W3CDTF">2026-04-14T08:37:00Z</dcterms:modified>
  <cp:category/>
</cp:coreProperties>
</file>