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1D934" w14:textId="77777777" w:rsidR="00DE4C11" w:rsidRPr="00B76466" w:rsidRDefault="00DE4C11" w:rsidP="00DE4C11">
      <w:pPr>
        <w:pStyle w:val="Meldingshode"/>
        <w:rPr>
          <w:rFonts w:ascii="Trebuchet MS" w:hAnsi="Trebuchet MS"/>
          <w:sz w:val="28"/>
          <w:szCs w:val="28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MACROBUTTON AktiverDeaktiverHoveddeldokumenter </w:instrText>
      </w:r>
      <w:r>
        <w:rPr>
          <w:sz w:val="24"/>
          <w:szCs w:val="24"/>
        </w:rPr>
        <w:fldChar w:fldCharType="end"/>
      </w:r>
    </w:p>
    <w:sdt>
      <w:sdtPr>
        <w:id w:val="-114748488"/>
        <w:placeholder>
          <w:docPart w:val="40B3118CFCF3408F8DC03EBF0F319684"/>
        </w:placeholder>
        <w:showingPlcHdr/>
      </w:sdtPr>
      <w:sdtContent>
        <w:p w14:paraId="4A567FBA" w14:textId="77777777" w:rsidR="00DE4C11" w:rsidRPr="00B76466" w:rsidRDefault="00DE4C11" w:rsidP="00B76466">
          <w:pPr>
            <w:pStyle w:val="Forfatter"/>
          </w:pPr>
          <w:r w:rsidRPr="00B76466">
            <w:t xml:space="preserve">(Klikk her og skriv inn </w:t>
          </w:r>
          <w:r w:rsidR="009D42DF">
            <w:t>forfatter</w:t>
          </w:r>
          <w:r w:rsidRPr="00B76466">
            <w:t>navn)</w:t>
          </w:r>
        </w:p>
      </w:sdtContent>
    </w:sdt>
    <w:sdt>
      <w:sdtPr>
        <w:id w:val="648866400"/>
        <w:placeholder>
          <w:docPart w:val="692AE499E8BF425995E03D5684CD9C42"/>
        </w:placeholder>
        <w:showingPlcHdr/>
      </w:sdtPr>
      <w:sdtContent>
        <w:p w14:paraId="736ED942" w14:textId="77777777" w:rsidR="00C148C8" w:rsidRPr="00C148C8" w:rsidRDefault="00C148C8" w:rsidP="00C148C8">
          <w:pPr>
            <w:pStyle w:val="Tittel"/>
            <w:rPr>
              <w:noProof w:val="0"/>
              <w:sz w:val="24"/>
              <w:szCs w:val="20"/>
              <w:lang w:val="nb-NO"/>
            </w:rPr>
          </w:pPr>
          <w:r w:rsidRPr="00C148C8">
            <w:rPr>
              <w:lang w:val="nb-NO"/>
            </w:rPr>
            <w:t>(Klikk her og skriv inn hovedtittel)</w:t>
          </w:r>
        </w:p>
      </w:sdtContent>
    </w:sdt>
    <w:sdt>
      <w:sdtPr>
        <w:id w:val="1680390236"/>
        <w:placeholder>
          <w:docPart w:val="CA1987F098984527BF6D77DC0044DD0C"/>
        </w:placeholder>
        <w:showingPlcHdr/>
      </w:sdtPr>
      <w:sdtContent>
        <w:p w14:paraId="7E91BF3F" w14:textId="77777777" w:rsidR="00C148C8" w:rsidRPr="00217647" w:rsidRDefault="00C148C8" w:rsidP="0097206F">
          <w:pPr>
            <w:pStyle w:val="Undertittel"/>
            <w:rPr>
              <w:b/>
              <w:noProof w:val="0"/>
              <w:sz w:val="24"/>
              <w:szCs w:val="20"/>
              <w:lang w:val="nb-NO"/>
            </w:rPr>
          </w:pPr>
          <w:r w:rsidRPr="00193991">
            <w:rPr>
              <w:lang w:val="nb-NO"/>
            </w:rPr>
            <w:t xml:space="preserve">(Klikk her og skriv inn </w:t>
          </w:r>
          <w:r w:rsidR="0097206F" w:rsidRPr="00193991">
            <w:rPr>
              <w:lang w:val="nb-NO"/>
            </w:rPr>
            <w:t>undertittel</w:t>
          </w:r>
          <w:r w:rsidRPr="00193991">
            <w:rPr>
              <w:lang w:val="nb-NO"/>
            </w:rPr>
            <w:t>)</w:t>
          </w:r>
        </w:p>
      </w:sdtContent>
    </w:sdt>
    <w:p w14:paraId="3862C0E8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3F8F6936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7BC409CA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2AB88E09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52DA84B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39E017D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FABF3C0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22B2D056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0EF46F0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36813AE8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6BDA855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4EF7463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7150B395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0064F1E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D1612A1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62D5976F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371F5B36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8FAF0F2" w14:textId="77777777" w:rsidR="00A15A20" w:rsidRPr="005C29DC" w:rsidRDefault="0058366F" w:rsidP="00DE4C11">
      <w:pPr>
        <w:pStyle w:val="Meldingshode"/>
        <w:rPr>
          <w:rFonts w:ascii="Trebuchet MS" w:hAnsi="Trebuchet MS"/>
          <w:sz w:val="28"/>
          <w:szCs w:val="24"/>
          <w:lang w:val="nn-NO"/>
        </w:rPr>
      </w:pPr>
      <w:r>
        <w:rPr>
          <w:rFonts w:ascii="Trebuchet MS" w:hAnsi="Trebuchet MS"/>
          <w:sz w:val="28"/>
          <w:szCs w:val="24"/>
        </w:rPr>
        <w:t>Oppdragsrapport</w:t>
      </w:r>
      <w:r w:rsidR="00D36233" w:rsidRPr="00D36233">
        <w:rPr>
          <w:rFonts w:ascii="Trebuchet MS" w:hAnsi="Trebuchet MS"/>
          <w:sz w:val="28"/>
          <w:szCs w:val="24"/>
        </w:rPr>
        <w:t xml:space="preserve"> nr. </w:t>
      </w:r>
      <w:sdt>
        <w:sdtPr>
          <w:rPr>
            <w:rFonts w:ascii="Trebuchet MS" w:hAnsi="Trebuchet MS"/>
          </w:rPr>
          <w:id w:val="-744644701"/>
          <w:placeholder>
            <w:docPart w:val="1E11EF9218FB4498B1909A6BB25C24B7"/>
          </w:placeholder>
          <w:showingPlcHdr/>
          <w:text/>
        </w:sdtPr>
        <w:sdtContent>
          <w:r w:rsidR="00D36233" w:rsidRPr="005C29DC">
            <w:rPr>
              <w:rFonts w:ascii="Trebuchet MS" w:hAnsi="Trebuchet MS"/>
              <w:sz w:val="28"/>
              <w:szCs w:val="28"/>
              <w:lang w:val="nn-NO"/>
            </w:rPr>
            <w:t>(Klikk her og skriv inn nr. og år [åååå])</w:t>
          </w:r>
        </w:sdtContent>
      </w:sdt>
    </w:p>
    <w:p w14:paraId="5DFA54F2" w14:textId="77777777" w:rsidR="00A15A20" w:rsidRPr="005C29DC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  <w:lang w:val="nn-NO"/>
        </w:rPr>
      </w:pPr>
    </w:p>
    <w:p w14:paraId="6799AA5E" w14:textId="77777777" w:rsidR="00081FE1" w:rsidRPr="005C29DC" w:rsidRDefault="00081FE1" w:rsidP="00DE4C11">
      <w:pPr>
        <w:jc w:val="center"/>
        <w:rPr>
          <w:rFonts w:ascii="Trebuchet MS" w:hAnsi="Trebuchet MS"/>
          <w:szCs w:val="28"/>
          <w:lang w:val="nn-NO"/>
        </w:rPr>
      </w:pPr>
    </w:p>
    <w:p w14:paraId="0D29CBEB" w14:textId="7FEAFCD9" w:rsidR="000606E3" w:rsidRDefault="005C29DC" w:rsidP="00081FE1">
      <w:pPr>
        <w:jc w:val="center"/>
      </w:pPr>
      <w:r>
        <w:drawing>
          <wp:inline distT="0" distB="0" distL="0" distR="0" wp14:anchorId="74F31980" wp14:editId="32509AC2">
            <wp:extent cx="2663805" cy="548640"/>
            <wp:effectExtent l="0" t="0" r="0" b="0"/>
            <wp:docPr id="141447227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72271" name="Bilde 141447227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80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09BD7" w14:textId="77777777" w:rsidR="007623C8" w:rsidRDefault="007623C8" w:rsidP="000606E3">
      <w:pPr>
        <w:overflowPunct/>
        <w:autoSpaceDE/>
        <w:autoSpaceDN/>
        <w:adjustRightInd/>
        <w:spacing w:after="0"/>
        <w:jc w:val="left"/>
        <w:textAlignment w:val="auto"/>
        <w:sectPr w:rsidR="007623C8" w:rsidSect="000606E3">
          <w:headerReference w:type="even" r:id="rId9"/>
          <w:footerReference w:type="even" r:id="rId10"/>
          <w:footerReference w:type="default" r:id="rId11"/>
          <w:endnotePr>
            <w:numFmt w:val="decimal"/>
          </w:endnotePr>
          <w:pgSz w:w="11907" w:h="16840" w:code="9"/>
          <w:pgMar w:top="1418" w:right="1418" w:bottom="1418" w:left="1418" w:header="709" w:footer="709" w:gutter="113"/>
          <w:cols w:space="708"/>
          <w:titlePg/>
          <w:docGrid w:linePitch="360"/>
        </w:sectPr>
      </w:pPr>
    </w:p>
    <w:p w14:paraId="3BE733B0" w14:textId="77777777" w:rsidR="00081FE1" w:rsidRDefault="00081FE1" w:rsidP="00BD0B33">
      <w:pPr>
        <w:pStyle w:val="Kolofon"/>
      </w:pPr>
    </w:p>
    <w:p w14:paraId="2FB6C3B3" w14:textId="77777777" w:rsidR="0097206F" w:rsidRPr="00BD0B33" w:rsidRDefault="002A5545" w:rsidP="00BD0B33">
      <w:pPr>
        <w:pStyle w:val="Kolofon"/>
      </w:pPr>
      <w:r>
        <w:t>[</w:t>
      </w:r>
      <w:r w:rsidR="0097206F" w:rsidRPr="00BD0B33">
        <w:t>Trykk: Flisa Trykkeri A/S</w:t>
      </w:r>
      <w:r w:rsidR="00755C7C">
        <w:t xml:space="preserve"> (slett hvis kun digital utgave)</w:t>
      </w:r>
      <w:r>
        <w:t>]</w:t>
      </w:r>
    </w:p>
    <w:p w14:paraId="117E7EED" w14:textId="77777777" w:rsidR="0097206F" w:rsidRPr="00BD0B33" w:rsidRDefault="0097206F" w:rsidP="00EB7AC7">
      <w:pPr>
        <w:pStyle w:val="Kolofon"/>
        <w:spacing w:after="240"/>
      </w:pPr>
      <w:r w:rsidRPr="00BD0B33">
        <w:t>Utgivelsessted: Elverum</w:t>
      </w:r>
    </w:p>
    <w:p w14:paraId="3CD7F5DB" w14:textId="626E1C3E" w:rsidR="00EB7AC7" w:rsidRPr="00F93BDA" w:rsidRDefault="001B35B7" w:rsidP="00EB7AC7">
      <w:pPr>
        <w:pStyle w:val="Kolofon"/>
        <w:spacing w:after="240"/>
      </w:pPr>
      <w:r>
        <w:t>© Forfatteren</w:t>
      </w:r>
      <w:r w:rsidR="00755C7C">
        <w:t>/</w:t>
      </w:r>
      <w:r w:rsidR="005C29DC">
        <w:t>Universitetet i Innlandet</w:t>
      </w:r>
      <w:r w:rsidR="00755C7C" w:rsidRPr="00755C7C">
        <w:t>,</w:t>
      </w:r>
      <w:r w:rsidR="00A12059" w:rsidRPr="00F93BDA">
        <w:t xml:space="preserve"> </w:t>
      </w:r>
      <w:sdt>
        <w:sdtPr>
          <w:id w:val="-1606496121"/>
          <w:placeholder>
            <w:docPart w:val="5594F87211464D6C8E1364018A765B83"/>
          </w:placeholder>
          <w:showingPlcHdr/>
          <w:text/>
        </w:sdtPr>
        <w:sdtContent>
          <w:r w:rsidR="00DF6521" w:rsidRPr="00357662">
            <w:t>(Klikk her og skriv inn år [åååå])</w:t>
          </w:r>
        </w:sdtContent>
      </w:sdt>
    </w:p>
    <w:p w14:paraId="43FFAF65" w14:textId="77777777" w:rsidR="0097206F" w:rsidRPr="00BD0B33" w:rsidRDefault="0097206F" w:rsidP="00BD0B33">
      <w:pPr>
        <w:pStyle w:val="Kolofon"/>
      </w:pPr>
      <w:r w:rsidRPr="00BD0B33">
        <w:t xml:space="preserve">Det må ikke kopieres fra publikasjonen i strid med </w:t>
      </w:r>
      <w:r w:rsidR="00DE541D">
        <w:t>Å</w:t>
      </w:r>
      <w:r w:rsidRPr="00BD0B33">
        <w:t>ndsverkloven</w:t>
      </w:r>
    </w:p>
    <w:p w14:paraId="42F8918E" w14:textId="77777777" w:rsidR="0097206F" w:rsidRPr="00BD0B33" w:rsidRDefault="0097206F" w:rsidP="00BD0B33">
      <w:pPr>
        <w:pStyle w:val="Kolofon"/>
      </w:pPr>
      <w:r w:rsidRPr="00BD0B33">
        <w:t>eller i strid med avtaler om kopiering inngått</w:t>
      </w:r>
      <w:r w:rsidR="00DE541D">
        <w:t xml:space="preserve"> </w:t>
      </w:r>
      <w:r w:rsidRPr="00BD0B33">
        <w:t>med K</w:t>
      </w:r>
      <w:r w:rsidR="00DE541D">
        <w:t>opinor</w:t>
      </w:r>
      <w:r w:rsidRPr="00BD0B33">
        <w:t>.</w:t>
      </w:r>
    </w:p>
    <w:p w14:paraId="54F4C296" w14:textId="77777777" w:rsidR="0097206F" w:rsidRPr="00BD0B33" w:rsidRDefault="0097206F" w:rsidP="00BD0B33">
      <w:pPr>
        <w:pStyle w:val="Kolofon"/>
      </w:pPr>
    </w:p>
    <w:p w14:paraId="4CD9D1B4" w14:textId="77777777" w:rsidR="00755C7C" w:rsidRDefault="00755C7C" w:rsidP="00755C7C">
      <w:pPr>
        <w:pStyle w:val="Kolofon"/>
      </w:pPr>
      <w:r>
        <w:t xml:space="preserve">Forfatteren er selv ansvarlig for sine konklusjoner. Innholdet gir </w:t>
      </w:r>
      <w:r>
        <w:br/>
        <w:t>derfor ikke nødvendigvis uttrykk for høgskolens syn.</w:t>
      </w:r>
    </w:p>
    <w:p w14:paraId="5B4EBEBB" w14:textId="76469C3C" w:rsidR="0097206F" w:rsidRPr="00BD0B33" w:rsidRDefault="00755C7C" w:rsidP="00755C7C">
      <w:pPr>
        <w:pStyle w:val="Kolofon"/>
      </w:pPr>
      <w:r>
        <w:t xml:space="preserve">I </w:t>
      </w:r>
      <w:r w:rsidR="005C29DC">
        <w:t>Universitetet</w:t>
      </w:r>
      <w:r>
        <w:t xml:space="preserve"> i Innlandets </w:t>
      </w:r>
      <w:r w:rsidR="00D67FAC" w:rsidRPr="00D67FAC">
        <w:t xml:space="preserve">oppdragsrapportserie publiseres FoU-arbeid </w:t>
      </w:r>
      <w:r w:rsidR="00D67FAC">
        <w:br/>
      </w:r>
      <w:r w:rsidR="00D67FAC" w:rsidRPr="00D67FAC">
        <w:t xml:space="preserve">som er eksternt finansiert, enten eksternt fullfinansiert som </w:t>
      </w:r>
      <w:r w:rsidR="00D67FAC">
        <w:br/>
      </w:r>
      <w:r w:rsidR="00D67FAC" w:rsidRPr="00D67FAC">
        <w:t>oppdragsprosjekt eller eksternt delfinansiert som bidragsprosjekt</w:t>
      </w:r>
    </w:p>
    <w:p w14:paraId="76F7EBB0" w14:textId="77777777" w:rsidR="0097206F" w:rsidRDefault="0097206F" w:rsidP="00BD0B33">
      <w:pPr>
        <w:pStyle w:val="Kolofon"/>
      </w:pPr>
    </w:p>
    <w:p w14:paraId="2019C463" w14:textId="77777777" w:rsidR="00095D02" w:rsidRDefault="00095D02" w:rsidP="00BD0B33">
      <w:pPr>
        <w:pStyle w:val="Kolofon"/>
      </w:pPr>
    </w:p>
    <w:p w14:paraId="178FD0C6" w14:textId="77777777" w:rsidR="00F242D7" w:rsidRDefault="00F242D7" w:rsidP="00BD0B33">
      <w:pPr>
        <w:pStyle w:val="Kolofon"/>
      </w:pPr>
    </w:p>
    <w:p w14:paraId="0349085C" w14:textId="77777777" w:rsidR="00F242D7" w:rsidRDefault="00F242D7" w:rsidP="00BD0B33">
      <w:pPr>
        <w:pStyle w:val="Kolofon"/>
      </w:pPr>
    </w:p>
    <w:p w14:paraId="23D26F64" w14:textId="77777777" w:rsidR="00F242D7" w:rsidRDefault="00F242D7" w:rsidP="00BD0B33">
      <w:pPr>
        <w:pStyle w:val="Kolofon"/>
      </w:pPr>
    </w:p>
    <w:p w14:paraId="5B080B1F" w14:textId="77777777" w:rsidR="00F242D7" w:rsidRDefault="00F242D7" w:rsidP="00BD0B33">
      <w:pPr>
        <w:pStyle w:val="Kolofon"/>
      </w:pPr>
    </w:p>
    <w:p w14:paraId="5E9F9327" w14:textId="77777777" w:rsidR="00F242D7" w:rsidRDefault="00F242D7" w:rsidP="00BD0B33">
      <w:pPr>
        <w:pStyle w:val="Kolofon"/>
      </w:pPr>
    </w:p>
    <w:p w14:paraId="2ADD38C7" w14:textId="77777777" w:rsidR="00F242D7" w:rsidRDefault="00F242D7" w:rsidP="00BD0B33">
      <w:pPr>
        <w:pStyle w:val="Kolofon"/>
      </w:pPr>
    </w:p>
    <w:p w14:paraId="03D7FC91" w14:textId="77777777" w:rsidR="00F242D7" w:rsidRDefault="00F242D7" w:rsidP="00BD0B33">
      <w:pPr>
        <w:pStyle w:val="Kolofon"/>
      </w:pPr>
    </w:p>
    <w:p w14:paraId="10010B17" w14:textId="77777777" w:rsidR="00F242D7" w:rsidRDefault="00F242D7" w:rsidP="00BD0B33">
      <w:pPr>
        <w:pStyle w:val="Kolofon"/>
      </w:pPr>
    </w:p>
    <w:p w14:paraId="13131E9D" w14:textId="77777777" w:rsidR="00F242D7" w:rsidRDefault="00F242D7" w:rsidP="00BD0B33">
      <w:pPr>
        <w:pStyle w:val="Kolofon"/>
      </w:pPr>
    </w:p>
    <w:p w14:paraId="5F8A3BC8" w14:textId="77777777" w:rsidR="00F242D7" w:rsidRDefault="00F242D7" w:rsidP="00BD0B33">
      <w:pPr>
        <w:pStyle w:val="Kolofon"/>
      </w:pPr>
    </w:p>
    <w:p w14:paraId="55246430" w14:textId="77777777" w:rsidR="00F242D7" w:rsidRDefault="00F242D7" w:rsidP="00BD0B33">
      <w:pPr>
        <w:pStyle w:val="Kolofon"/>
      </w:pPr>
    </w:p>
    <w:p w14:paraId="70245AEE" w14:textId="77777777" w:rsidR="00F242D7" w:rsidRPr="00BD0B33" w:rsidRDefault="00F242D7" w:rsidP="00BD0B33">
      <w:pPr>
        <w:pStyle w:val="Kolofon"/>
      </w:pPr>
    </w:p>
    <w:p w14:paraId="3DC13FF7" w14:textId="77777777" w:rsidR="0097206F" w:rsidRPr="00BD0B33" w:rsidRDefault="0097206F" w:rsidP="00BD0B33">
      <w:pPr>
        <w:pStyle w:val="Kolofon"/>
      </w:pPr>
    </w:p>
    <w:p w14:paraId="39BFC8F6" w14:textId="77777777" w:rsidR="0097206F" w:rsidRPr="00BD0B33" w:rsidRDefault="0097206F" w:rsidP="00BD0B33">
      <w:pPr>
        <w:pStyle w:val="Kolofon"/>
      </w:pPr>
    </w:p>
    <w:p w14:paraId="0D8D643B" w14:textId="77777777" w:rsidR="0097206F" w:rsidRPr="00E63DE0" w:rsidRDefault="002A5545" w:rsidP="005C29DC">
      <w:pPr>
        <w:pStyle w:val="Kolofon"/>
        <w:rPr>
          <w:lang w:val="nn-NO"/>
        </w:rPr>
      </w:pPr>
      <w:r>
        <w:rPr>
          <w:lang w:val="nn-NO"/>
        </w:rPr>
        <w:t>Oppdragsrapport</w:t>
      </w:r>
      <w:r w:rsidR="0097206F" w:rsidRPr="00E63DE0">
        <w:rPr>
          <w:lang w:val="nn-NO"/>
        </w:rPr>
        <w:t xml:space="preserve"> </w:t>
      </w:r>
      <w:r w:rsidR="00DF6521">
        <w:rPr>
          <w:lang w:val="nn-NO"/>
        </w:rPr>
        <w:t xml:space="preserve">nr. </w:t>
      </w:r>
      <w:sdt>
        <w:sdtPr>
          <w:id w:val="678167700"/>
          <w:placeholder>
            <w:docPart w:val="022F109C0AA54C388C5D32F9E709DF99"/>
          </w:placeholder>
          <w:showingPlcHdr/>
          <w:text/>
        </w:sdtPr>
        <w:sdtContent>
          <w:r w:rsidR="00A15A20" w:rsidRPr="00357662">
            <w:t xml:space="preserve">(Klikk her og skriv inn </w:t>
          </w:r>
          <w:r w:rsidR="00A15A20">
            <w:t xml:space="preserve">nr. og </w:t>
          </w:r>
          <w:r w:rsidR="00A15A20" w:rsidRPr="00357662">
            <w:t>år [åååå])</w:t>
          </w:r>
        </w:sdtContent>
      </w:sdt>
    </w:p>
    <w:p w14:paraId="044ADD44" w14:textId="77777777" w:rsidR="001A1EEA" w:rsidRPr="0021743D" w:rsidRDefault="001A1EEA" w:rsidP="00BD0B33">
      <w:pPr>
        <w:pStyle w:val="Kolofon"/>
        <w:rPr>
          <w:lang w:val="nn-NO"/>
        </w:rPr>
      </w:pPr>
    </w:p>
    <w:p w14:paraId="47172529" w14:textId="77777777" w:rsidR="001A1EEA" w:rsidRPr="0021743D" w:rsidRDefault="001A1EEA" w:rsidP="00BD0B33">
      <w:pPr>
        <w:pStyle w:val="Kolofon"/>
        <w:rPr>
          <w:lang w:val="nn-NO"/>
        </w:rPr>
      </w:pPr>
    </w:p>
    <w:p w14:paraId="5DF97D38" w14:textId="77777777" w:rsidR="001A1EEA" w:rsidRPr="0021743D" w:rsidRDefault="001A1EEA" w:rsidP="00BD0B33">
      <w:pPr>
        <w:pStyle w:val="Kolofon"/>
        <w:rPr>
          <w:lang w:val="nn-NO"/>
        </w:rPr>
      </w:pPr>
    </w:p>
    <w:p w14:paraId="4745B9B1" w14:textId="77777777" w:rsidR="0097206F" w:rsidRPr="00F93BDA" w:rsidRDefault="002A5545" w:rsidP="00BD0B33">
      <w:pPr>
        <w:pStyle w:val="Kolofon"/>
      </w:pPr>
      <w:r>
        <w:t>[</w:t>
      </w:r>
      <w:r w:rsidR="00C42C70">
        <w:t>ISBN</w:t>
      </w:r>
      <w:r w:rsidR="00217647" w:rsidRPr="00F93BDA">
        <w:t xml:space="preserve"> </w:t>
      </w:r>
      <w:r w:rsidR="00C42C70">
        <w:t>trykt utgave:</w:t>
      </w:r>
      <w:r w:rsidR="00EB6306">
        <w:t xml:space="preserve"> </w:t>
      </w:r>
      <w:r w:rsidR="00755C7C">
        <w:t>(slett hvis kun digital utgave)</w:t>
      </w:r>
      <w:r>
        <w:t>]</w:t>
      </w:r>
    </w:p>
    <w:p w14:paraId="58F187CD" w14:textId="77777777" w:rsidR="00835304" w:rsidRPr="00F93BDA" w:rsidRDefault="00835304" w:rsidP="00BD0B33">
      <w:pPr>
        <w:pStyle w:val="Kolofon"/>
      </w:pPr>
      <w:r w:rsidRPr="00F93BDA">
        <w:t xml:space="preserve">ISBN </w:t>
      </w:r>
      <w:r w:rsidR="002A5545">
        <w:t>online</w:t>
      </w:r>
      <w:r w:rsidR="00C42C70">
        <w:t xml:space="preserve"> utgave:</w:t>
      </w:r>
    </w:p>
    <w:p w14:paraId="44F3AEC5" w14:textId="77777777" w:rsidR="0097206F" w:rsidRDefault="00C42C70" w:rsidP="00BD0B33">
      <w:pPr>
        <w:pStyle w:val="Kolofon"/>
      </w:pPr>
      <w:r>
        <w:t>ISSN:</w:t>
      </w:r>
      <w:r w:rsidR="00A15A20">
        <w:t xml:space="preserve"> </w:t>
      </w:r>
      <w:r w:rsidR="00D67FAC" w:rsidRPr="00D67FAC">
        <w:t>2535-4140</w:t>
      </w:r>
    </w:p>
    <w:p w14:paraId="5384999A" w14:textId="77777777" w:rsidR="0097206F" w:rsidRPr="00F93BDA" w:rsidRDefault="0097206F" w:rsidP="0097206F">
      <w:pPr>
        <w:suppressAutoHyphens/>
        <w:overflowPunct/>
        <w:spacing w:after="0" w:line="288" w:lineRule="auto"/>
        <w:textAlignment w:val="center"/>
        <w:rPr>
          <w:rFonts w:ascii="News Gothic Std" w:hAnsi="News Gothic Std" w:cs="News Gothic Std"/>
          <w:color w:val="000000"/>
          <w:sz w:val="18"/>
          <w:szCs w:val="18"/>
          <w:lang w:eastAsia="nb-NO"/>
        </w:rPr>
      </w:pPr>
    </w:p>
    <w:p w14:paraId="21058137" w14:textId="77777777" w:rsidR="000606E3" w:rsidRPr="00F93BDA" w:rsidRDefault="000606E3" w:rsidP="000606E3">
      <w:pPr>
        <w:overflowPunct/>
        <w:autoSpaceDE/>
        <w:autoSpaceDN/>
        <w:adjustRightInd/>
        <w:spacing w:after="0"/>
        <w:jc w:val="left"/>
        <w:textAlignment w:val="auto"/>
        <w:sectPr w:rsidR="000606E3" w:rsidRPr="00F93BDA" w:rsidSect="00DE4C11">
          <w:headerReference w:type="even" r:id="rId12"/>
          <w:footerReference w:type="even" r:id="rId13"/>
          <w:endnotePr>
            <w:numFmt w:val="decimal"/>
          </w:endnotePr>
          <w:pgSz w:w="11907" w:h="16840" w:code="9"/>
          <w:pgMar w:top="1418" w:right="1418" w:bottom="1418" w:left="1418" w:header="709" w:footer="709" w:gutter="113"/>
          <w:cols w:space="708"/>
          <w:docGrid w:linePitch="360"/>
        </w:sectPr>
      </w:pPr>
    </w:p>
    <w:p w14:paraId="6B3ACD68" w14:textId="77777777" w:rsidR="00A14F56" w:rsidRDefault="007623C8" w:rsidP="00FC55C4">
      <w:pPr>
        <w:pStyle w:val="Overskrift1unummerert"/>
        <w:rPr>
          <w:lang w:val="nb-NO"/>
        </w:rPr>
      </w:pPr>
      <w:bookmarkStart w:id="0" w:name="_Toc7003838"/>
      <w:r w:rsidRPr="00F93BDA">
        <w:rPr>
          <w:lang w:val="nb-NO"/>
        </w:rPr>
        <w:lastRenderedPageBreak/>
        <w:t>Sammendrag</w:t>
      </w:r>
      <w:bookmarkEnd w:id="0"/>
    </w:p>
    <w:p w14:paraId="49E6F1FC" w14:textId="77777777" w:rsidR="00A15A20" w:rsidRDefault="00A15A20" w:rsidP="00A15A20">
      <w:pPr>
        <w:pStyle w:val="Brdtekst"/>
      </w:pPr>
    </w:p>
    <w:p w14:paraId="3BDE3D45" w14:textId="77777777" w:rsidR="00387356" w:rsidRDefault="00387356" w:rsidP="00A15A20">
      <w:pPr>
        <w:pStyle w:val="Brdtekst"/>
      </w:pPr>
    </w:p>
    <w:p w14:paraId="57E1490C" w14:textId="77777777" w:rsidR="00A15A20" w:rsidRPr="00387356" w:rsidRDefault="00A15A20" w:rsidP="00A15A20">
      <w:pPr>
        <w:pStyle w:val="Brdtekst"/>
        <w:rPr>
          <w:b/>
        </w:rPr>
      </w:pPr>
      <w:r w:rsidRPr="00387356">
        <w:rPr>
          <w:b/>
        </w:rPr>
        <w:t>Emneord</w:t>
      </w:r>
      <w:r w:rsidR="00387356" w:rsidRPr="00387356">
        <w:rPr>
          <w:b/>
        </w:rPr>
        <w:t xml:space="preserve">: </w:t>
      </w:r>
    </w:p>
    <w:p w14:paraId="78BC280C" w14:textId="77777777" w:rsidR="00387356" w:rsidRDefault="00387356" w:rsidP="00A15A20">
      <w:pPr>
        <w:pStyle w:val="Brdtekst"/>
      </w:pPr>
    </w:p>
    <w:p w14:paraId="65595AA1" w14:textId="77777777" w:rsidR="00387356" w:rsidRPr="004A3094" w:rsidRDefault="00387356" w:rsidP="00A15A20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Oppdragsgiver: </w:t>
      </w:r>
    </w:p>
    <w:p w14:paraId="2FF6BF83" w14:textId="77777777" w:rsidR="00A14F56" w:rsidRPr="004A3094" w:rsidRDefault="00A14F56" w:rsidP="00A14F56">
      <w:pPr>
        <w:rPr>
          <w:lang w:val="en-US"/>
        </w:rPr>
      </w:pPr>
    </w:p>
    <w:p w14:paraId="281DC315" w14:textId="77777777" w:rsidR="00E63DE0" w:rsidRPr="004A3094" w:rsidRDefault="00E63DE0" w:rsidP="00A14F56">
      <w:pPr>
        <w:rPr>
          <w:lang w:val="en-US"/>
        </w:rPr>
        <w:sectPr w:rsidR="00E63DE0" w:rsidRPr="004A3094" w:rsidSect="00387356">
          <w:headerReference w:type="default" r:id="rId14"/>
          <w:footerReference w:type="default" r:id="rId15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pgNumType w:start="3"/>
          <w:cols w:space="708"/>
          <w:docGrid w:linePitch="381"/>
        </w:sectPr>
      </w:pPr>
    </w:p>
    <w:p w14:paraId="18D1C2D7" w14:textId="77777777" w:rsidR="00BD51BB" w:rsidRPr="004A3094" w:rsidRDefault="00E22C2D" w:rsidP="00387356">
      <w:pPr>
        <w:pStyle w:val="Overskrift1unummerert"/>
        <w:tabs>
          <w:tab w:val="left" w:pos="2310"/>
        </w:tabs>
        <w:rPr>
          <w:lang w:val="en-US"/>
        </w:rPr>
      </w:pPr>
      <w:bookmarkStart w:id="1" w:name="_Toc7003839"/>
      <w:r w:rsidRPr="004A3094">
        <w:rPr>
          <w:lang w:val="en-US"/>
        </w:rPr>
        <w:lastRenderedPageBreak/>
        <w:t>A</w:t>
      </w:r>
      <w:r w:rsidR="00BD51BB" w:rsidRPr="004A3094">
        <w:rPr>
          <w:lang w:val="en-US"/>
        </w:rPr>
        <w:t>bstract</w:t>
      </w:r>
      <w:bookmarkEnd w:id="1"/>
    </w:p>
    <w:p w14:paraId="422C6D26" w14:textId="77777777" w:rsidR="00387356" w:rsidRPr="004A3094" w:rsidRDefault="00387356" w:rsidP="00387356">
      <w:pPr>
        <w:pStyle w:val="Brdtekst"/>
        <w:rPr>
          <w:lang w:val="en-US"/>
        </w:rPr>
      </w:pPr>
    </w:p>
    <w:p w14:paraId="3D6429BD" w14:textId="77777777" w:rsidR="00387356" w:rsidRPr="004A3094" w:rsidRDefault="00387356" w:rsidP="00387356">
      <w:pPr>
        <w:pStyle w:val="Brdtekst"/>
        <w:rPr>
          <w:lang w:val="en-US"/>
        </w:rPr>
      </w:pPr>
    </w:p>
    <w:p w14:paraId="46A216D2" w14:textId="77777777" w:rsidR="00387356" w:rsidRPr="004A3094" w:rsidRDefault="00387356" w:rsidP="00387356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Keywords: </w:t>
      </w:r>
    </w:p>
    <w:p w14:paraId="535243FD" w14:textId="77777777" w:rsidR="00387356" w:rsidRPr="004A3094" w:rsidRDefault="00387356" w:rsidP="00387356">
      <w:pPr>
        <w:pStyle w:val="Brdtekst"/>
        <w:rPr>
          <w:lang w:val="en-US"/>
        </w:rPr>
      </w:pPr>
    </w:p>
    <w:p w14:paraId="1607289D" w14:textId="77777777" w:rsidR="00387356" w:rsidRPr="004A3094" w:rsidRDefault="00387356" w:rsidP="00387356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Financed by: </w:t>
      </w:r>
    </w:p>
    <w:p w14:paraId="2BADD180" w14:textId="77777777" w:rsidR="00387356" w:rsidRPr="004A3094" w:rsidRDefault="00387356" w:rsidP="00387356">
      <w:pPr>
        <w:pStyle w:val="Brdtekst"/>
        <w:rPr>
          <w:lang w:val="en-US"/>
        </w:rPr>
      </w:pPr>
    </w:p>
    <w:p w14:paraId="464AD365" w14:textId="77777777" w:rsidR="00BD51BB" w:rsidRPr="004A3094" w:rsidRDefault="00BD51BB" w:rsidP="00BD51BB">
      <w:pPr>
        <w:rPr>
          <w:lang w:val="en-US"/>
        </w:rPr>
      </w:pPr>
    </w:p>
    <w:p w14:paraId="3F9CB6DD" w14:textId="77777777" w:rsidR="00BD51BB" w:rsidRPr="004A3094" w:rsidRDefault="00BD51BB" w:rsidP="00BD51BB">
      <w:pPr>
        <w:rPr>
          <w:lang w:val="en-US"/>
        </w:rPr>
        <w:sectPr w:rsidR="00BD51BB" w:rsidRPr="004A3094" w:rsidSect="00387356">
          <w:footerReference w:type="even" r:id="rId16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7A2008B5" w14:textId="77777777" w:rsidR="00BD51BB" w:rsidRDefault="00BD51BB" w:rsidP="00FC55C4">
      <w:pPr>
        <w:pStyle w:val="Overskrift1unummerert"/>
        <w:rPr>
          <w:lang w:val="nb-NO"/>
        </w:rPr>
      </w:pPr>
      <w:bookmarkStart w:id="2" w:name="_Toc7003840"/>
      <w:r w:rsidRPr="00F93BDA">
        <w:rPr>
          <w:lang w:val="nb-NO"/>
        </w:rPr>
        <w:lastRenderedPageBreak/>
        <w:t>Forord</w:t>
      </w:r>
      <w:bookmarkEnd w:id="2"/>
    </w:p>
    <w:p w14:paraId="39FB1272" w14:textId="77777777" w:rsidR="00C751CA" w:rsidRPr="00F93BDA" w:rsidRDefault="00C751CA" w:rsidP="00C751CA"/>
    <w:p w14:paraId="6FFF81A4" w14:textId="77777777" w:rsidR="00C751CA" w:rsidRPr="00F93BDA" w:rsidRDefault="00C751CA" w:rsidP="00C751CA">
      <w:pPr>
        <w:sectPr w:rsidR="00C751CA" w:rsidRPr="00F93BDA" w:rsidSect="00387356">
          <w:headerReference w:type="even" r:id="rId17"/>
          <w:footerReference w:type="even" r:id="rId18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381D75CD" w14:textId="77777777" w:rsidR="00AD4D33" w:rsidRPr="00F93BDA" w:rsidRDefault="00BD51BB" w:rsidP="00FC55C4">
      <w:pPr>
        <w:pStyle w:val="Overskrift1unummerert"/>
        <w:rPr>
          <w:lang w:val="nb-NO"/>
        </w:rPr>
      </w:pPr>
      <w:bookmarkStart w:id="3" w:name="_Toc7003841"/>
      <w:r w:rsidRPr="00F93BDA">
        <w:rPr>
          <w:lang w:val="nb-NO"/>
        </w:rPr>
        <w:lastRenderedPageBreak/>
        <w:t>Innholdsfortegnelse</w:t>
      </w:r>
      <w:bookmarkEnd w:id="3"/>
    </w:p>
    <w:sdt>
      <w:sdtPr>
        <w:rPr>
          <w:rFonts w:ascii="Adobe Garamond Pro" w:eastAsia="Times New Roman" w:hAnsi="Adobe Garamond Pro" w:cs="Times New Roman"/>
          <w:b/>
          <w:bCs w:val="0"/>
          <w:noProof/>
          <w:color w:val="auto"/>
          <w:sz w:val="24"/>
          <w:szCs w:val="20"/>
          <w:lang w:eastAsia="en-US"/>
        </w:rPr>
        <w:id w:val="650951112"/>
        <w:docPartObj>
          <w:docPartGallery w:val="Table of Contents"/>
          <w:docPartUnique/>
        </w:docPartObj>
      </w:sdtPr>
      <w:sdtEndPr>
        <w:rPr>
          <w:rFonts w:asciiTheme="minorHAnsi" w:hAnsiTheme="minorHAnsi"/>
          <w:b w:val="0"/>
          <w:sz w:val="22"/>
        </w:rPr>
      </w:sdtEndPr>
      <w:sdtContent>
        <w:p w14:paraId="5D3D11D0" w14:textId="77777777" w:rsidR="00FC55C4" w:rsidRPr="00E22C2D" w:rsidRDefault="00FC55C4">
          <w:pPr>
            <w:pStyle w:val="Overskriftforinnholdsfortegnelse"/>
            <w:rPr>
              <w:lang w:val="nn-NO"/>
            </w:rPr>
          </w:pPr>
        </w:p>
        <w:p w14:paraId="0AE13853" w14:textId="77777777" w:rsidR="004F1D41" w:rsidRDefault="004519C3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03838" w:history="1">
            <w:r w:rsidR="004F1D41" w:rsidRPr="00AD176B">
              <w:rPr>
                <w:rStyle w:val="Hyperkobling"/>
              </w:rPr>
              <w:t>Sammendrag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_Toc7003838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7D3A80DF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39" w:history="1">
            <w:r w:rsidRPr="00AD176B">
              <w:rPr>
                <w:rStyle w:val="Hyperkobling"/>
              </w:rPr>
              <w:t>Abstract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86ED81B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0" w:history="1">
            <w:r w:rsidRPr="00AD176B">
              <w:rPr>
                <w:rStyle w:val="Hyperkobling"/>
              </w:rPr>
              <w:t>Forord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5F656FA1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1" w:history="1">
            <w:r w:rsidRPr="00AD176B">
              <w:rPr>
                <w:rStyle w:val="Hyperkobling"/>
              </w:rPr>
              <w:t>Innholdsfortegnelse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51785BF0" w14:textId="77777777" w:rsidR="004F1D41" w:rsidRDefault="004F1D41">
          <w:pPr>
            <w:pStyle w:val="INNH1"/>
            <w:tabs>
              <w:tab w:val="left" w:pos="522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2" w:history="1">
            <w:r w:rsidRPr="00AD176B">
              <w:rPr>
                <w:rStyle w:val="Hyperkobling"/>
                <w:lang w:val="nn-NO"/>
              </w:rPr>
              <w:t>1.</w:t>
            </w:r>
            <w:r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Pr="00AD176B">
              <w:rPr>
                <w:rStyle w:val="Hyperkobling"/>
                <w:lang w:val="nn-NO"/>
              </w:rPr>
              <w:t>[Overskrift kap. 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116BE7F9" w14:textId="77777777" w:rsidR="004F1D41" w:rsidRDefault="004F1D41">
          <w:pPr>
            <w:pStyle w:val="INNH2"/>
            <w:tabs>
              <w:tab w:val="left" w:pos="1040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3" w:history="1">
            <w:r w:rsidRPr="00AD176B">
              <w:rPr>
                <w:rStyle w:val="Hyperkobling"/>
              </w:rPr>
              <w:t>1.1</w:t>
            </w:r>
            <w:r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Pr="00AD176B">
              <w:rPr>
                <w:rStyle w:val="Hyperkobling"/>
              </w:rPr>
              <w:t>[Overskrift kap. 1.1]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73AEF081" w14:textId="77777777" w:rsidR="004F1D41" w:rsidRDefault="004F1D41">
          <w:pPr>
            <w:pStyle w:val="INNH3"/>
            <w:tabs>
              <w:tab w:val="left" w:pos="1300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4" w:history="1">
            <w:r w:rsidRPr="00AD176B">
              <w:rPr>
                <w:rStyle w:val="Hyperkobling"/>
                <w:lang w:val="nn-NO"/>
              </w:rPr>
              <w:t>1.1.1</w:t>
            </w:r>
            <w:r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Pr="00AD176B">
              <w:rPr>
                <w:rStyle w:val="Hyperkobling"/>
                <w:lang w:val="nn-NO"/>
              </w:rPr>
              <w:t>[Overskrift kap. 1.1.1]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194D75C8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5" w:history="1">
            <w:r w:rsidRPr="00AD176B">
              <w:rPr>
                <w:rStyle w:val="Hyperkobling"/>
              </w:rPr>
              <w:t>Litteraturliste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BAC494E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6" w:history="1">
            <w:r w:rsidRPr="00AD176B">
              <w:rPr>
                <w:rStyle w:val="Hyperkobling"/>
              </w:rPr>
              <w:t>Vedlegg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B851266" w14:textId="77777777" w:rsidR="00FC55C4" w:rsidRDefault="004519C3">
          <w:r>
            <w:fldChar w:fldCharType="end"/>
          </w:r>
        </w:p>
      </w:sdtContent>
    </w:sdt>
    <w:p w14:paraId="2B1F9D76" w14:textId="77777777" w:rsidR="00AD4D33" w:rsidRDefault="00AD4D33"/>
    <w:p w14:paraId="76E87980" w14:textId="77777777" w:rsidR="00BD51BB" w:rsidRDefault="00BD51BB" w:rsidP="00056BA8">
      <w:pPr>
        <w:rPr>
          <w:rFonts w:ascii="Trebuchet MS" w:hAnsi="Trebuchet MS"/>
          <w:kern w:val="28"/>
          <w:sz w:val="40"/>
        </w:rPr>
      </w:pPr>
    </w:p>
    <w:p w14:paraId="4F8A2833" w14:textId="77777777" w:rsidR="00F324D6" w:rsidRDefault="00F324D6" w:rsidP="00F324D6">
      <w:pPr>
        <w:tabs>
          <w:tab w:val="left" w:pos="5085"/>
        </w:tabs>
        <w:rPr>
          <w:rFonts w:ascii="Trebuchet MS" w:hAnsi="Trebuchet MS"/>
          <w:kern w:val="28"/>
          <w:sz w:val="40"/>
        </w:rPr>
      </w:pPr>
      <w:r>
        <w:rPr>
          <w:rFonts w:ascii="Trebuchet MS" w:hAnsi="Trebuchet MS"/>
          <w:kern w:val="28"/>
          <w:sz w:val="40"/>
        </w:rPr>
        <w:tab/>
      </w:r>
    </w:p>
    <w:p w14:paraId="0234FA62" w14:textId="77777777" w:rsidR="00F324D6" w:rsidRDefault="00F324D6" w:rsidP="00F324D6">
      <w:pPr>
        <w:rPr>
          <w:rFonts w:ascii="Trebuchet MS" w:hAnsi="Trebuchet MS"/>
          <w:sz w:val="40"/>
        </w:rPr>
      </w:pPr>
    </w:p>
    <w:p w14:paraId="45762A83" w14:textId="77777777" w:rsidR="00BD51BB" w:rsidRPr="00F324D6" w:rsidRDefault="00BD51BB" w:rsidP="00F324D6">
      <w:pPr>
        <w:rPr>
          <w:rFonts w:ascii="Trebuchet MS" w:hAnsi="Trebuchet MS"/>
          <w:sz w:val="40"/>
        </w:rPr>
        <w:sectPr w:rsidR="00BD51BB" w:rsidRPr="00F324D6" w:rsidSect="00387356">
          <w:headerReference w:type="default" r:id="rId19"/>
          <w:endnotePr>
            <w:numFmt w:val="decimal"/>
          </w:endnotePr>
          <w:pgSz w:w="11907" w:h="16840" w:code="9"/>
          <w:pgMar w:top="1418" w:right="1418" w:bottom="1418" w:left="1588" w:header="709" w:footer="340" w:gutter="113"/>
          <w:cols w:space="708"/>
          <w:docGrid w:linePitch="381"/>
        </w:sectPr>
      </w:pPr>
    </w:p>
    <w:p w14:paraId="6149C42C" w14:textId="77777777" w:rsidR="007717F3" w:rsidRDefault="000F44A7" w:rsidP="00F93BDA">
      <w:pPr>
        <w:pStyle w:val="Overskrift1"/>
        <w:rPr>
          <w:lang w:val="nn-NO"/>
        </w:rPr>
      </w:pPr>
      <w:bookmarkStart w:id="4" w:name="_Toc448383284"/>
      <w:r w:rsidRPr="00F93BDA">
        <w:rPr>
          <w:lang w:val="nn-NO"/>
        </w:rPr>
        <w:lastRenderedPageBreak/>
        <w:t xml:space="preserve"> </w:t>
      </w:r>
      <w:bookmarkStart w:id="5" w:name="_Toc7003842"/>
      <w:r w:rsidR="007717F3" w:rsidRPr="00F93BDA">
        <w:rPr>
          <w:lang w:val="nn-NO"/>
        </w:rPr>
        <w:t>[</w:t>
      </w:r>
      <w:r w:rsidR="00F93BDA">
        <w:rPr>
          <w:lang w:val="nn-NO"/>
        </w:rPr>
        <w:t>Overskrift kap. 1</w:t>
      </w:r>
      <w:r w:rsidR="007717F3" w:rsidRPr="00F93BDA">
        <w:rPr>
          <w:lang w:val="nn-NO"/>
        </w:rPr>
        <w:t>]</w:t>
      </w:r>
      <w:bookmarkEnd w:id="4"/>
      <w:bookmarkEnd w:id="5"/>
    </w:p>
    <w:p w14:paraId="65F7C1FF" w14:textId="77777777" w:rsidR="00F93BDA" w:rsidRDefault="00F93BDA" w:rsidP="00F93BDA">
      <w:pPr>
        <w:pStyle w:val="Overskrift2"/>
      </w:pPr>
      <w:bookmarkStart w:id="6" w:name="_Toc7003843"/>
      <w:r>
        <w:t>[Overskrift kap. 1.1]</w:t>
      </w:r>
      <w:bookmarkEnd w:id="6"/>
    </w:p>
    <w:p w14:paraId="6CDA30B2" w14:textId="77777777" w:rsidR="00A14F56" w:rsidRDefault="007717F3" w:rsidP="00A14F56">
      <w:pPr>
        <w:pStyle w:val="Overskrift3"/>
        <w:numPr>
          <w:ilvl w:val="2"/>
          <w:numId w:val="33"/>
        </w:numPr>
        <w:rPr>
          <w:lang w:val="nn-NO"/>
        </w:rPr>
      </w:pPr>
      <w:bookmarkStart w:id="7" w:name="_Toc448383285"/>
      <w:bookmarkStart w:id="8" w:name="_Toc7003844"/>
      <w:r w:rsidRPr="00F93BDA">
        <w:rPr>
          <w:lang w:val="nn-NO"/>
        </w:rPr>
        <w:t>[</w:t>
      </w:r>
      <w:r w:rsidR="00F93BDA">
        <w:rPr>
          <w:lang w:val="nn-NO"/>
        </w:rPr>
        <w:t>O</w:t>
      </w:r>
      <w:r w:rsidRPr="00F93BDA">
        <w:rPr>
          <w:lang w:val="nn-NO"/>
        </w:rPr>
        <w:t>verskrift kap. 1.1.1]</w:t>
      </w:r>
      <w:bookmarkEnd w:id="7"/>
      <w:bookmarkEnd w:id="8"/>
    </w:p>
    <w:p w14:paraId="098B0D6F" w14:textId="77777777" w:rsidR="000B0092" w:rsidRPr="00F324D6" w:rsidRDefault="000B0092" w:rsidP="00265178">
      <w:pPr>
        <w:rPr>
          <w:szCs w:val="24"/>
          <w:lang w:val="nn-NO"/>
        </w:rPr>
      </w:pPr>
    </w:p>
    <w:p w14:paraId="368F1D0A" w14:textId="77777777" w:rsidR="00F324D6" w:rsidRDefault="00F324D6" w:rsidP="00265178">
      <w:pPr>
        <w:rPr>
          <w:szCs w:val="24"/>
          <w:lang w:val="nn-NO"/>
        </w:rPr>
      </w:pPr>
    </w:p>
    <w:p w14:paraId="2B59C793" w14:textId="77777777" w:rsidR="00F324D6" w:rsidRPr="00F324D6" w:rsidRDefault="00F324D6" w:rsidP="00265178">
      <w:pPr>
        <w:rPr>
          <w:szCs w:val="24"/>
          <w:lang w:val="nn-NO"/>
        </w:rPr>
        <w:sectPr w:rsidR="00F324D6" w:rsidRPr="00F324D6" w:rsidSect="00387356">
          <w:headerReference w:type="default" r:id="rId20"/>
          <w:footerReference w:type="default" r:id="rId21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2E4A1C0F" w14:textId="77777777" w:rsidR="00BD51BB" w:rsidRDefault="000D1B99" w:rsidP="00F324D6">
      <w:pPr>
        <w:pStyle w:val="Overskrift1unummerert"/>
        <w:rPr>
          <w:lang w:val="nb-NO"/>
        </w:rPr>
      </w:pPr>
      <w:bookmarkStart w:id="9" w:name="_Toc7003845"/>
      <w:r w:rsidRPr="00004361">
        <w:rPr>
          <w:lang w:val="nb-NO"/>
        </w:rPr>
        <w:lastRenderedPageBreak/>
        <w:t>Litteraturliste</w:t>
      </w:r>
      <w:bookmarkEnd w:id="9"/>
    </w:p>
    <w:p w14:paraId="6C233421" w14:textId="77777777" w:rsidR="00C47BB4" w:rsidRPr="00C47BB4" w:rsidRDefault="00C47BB4" w:rsidP="00C47BB4">
      <w:pPr>
        <w:pStyle w:val="Brdtekst"/>
        <w:rPr>
          <w:szCs w:val="24"/>
        </w:rPr>
      </w:pPr>
    </w:p>
    <w:p w14:paraId="1D93B72C" w14:textId="77777777" w:rsidR="00BD51BB" w:rsidRPr="00004361" w:rsidRDefault="00BD51BB" w:rsidP="002A42C9">
      <w:pPr>
        <w:sectPr w:rsidR="00BD51BB" w:rsidRPr="00004361" w:rsidSect="001B35B7"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46E6DD17" w14:textId="77777777" w:rsidR="00BD51BB" w:rsidRDefault="00A14F56" w:rsidP="00FC55C4">
      <w:pPr>
        <w:pStyle w:val="Overskrift1unummerert"/>
        <w:rPr>
          <w:lang w:val="nb-NO"/>
        </w:rPr>
      </w:pPr>
      <w:bookmarkStart w:id="10" w:name="_Toc7003846"/>
      <w:r>
        <w:rPr>
          <w:lang w:val="nb-NO"/>
        </w:rPr>
        <w:lastRenderedPageBreak/>
        <w:t>V</w:t>
      </w:r>
      <w:r w:rsidR="00BD51BB" w:rsidRPr="00004361">
        <w:rPr>
          <w:lang w:val="nb-NO"/>
        </w:rPr>
        <w:t>edlegg</w:t>
      </w:r>
      <w:bookmarkEnd w:id="10"/>
    </w:p>
    <w:p w14:paraId="21BC877C" w14:textId="77777777" w:rsidR="002A42C9" w:rsidRPr="006E14FF" w:rsidRDefault="002A42C9" w:rsidP="00A14F56">
      <w:pPr>
        <w:overflowPunct/>
        <w:autoSpaceDE/>
        <w:autoSpaceDN/>
        <w:adjustRightInd/>
        <w:spacing w:after="0"/>
        <w:jc w:val="left"/>
        <w:textAlignment w:val="auto"/>
      </w:pPr>
    </w:p>
    <w:sectPr w:rsidR="002A42C9" w:rsidRPr="006E14FF" w:rsidSect="001B35B7">
      <w:endnotePr>
        <w:numFmt w:val="decimal"/>
      </w:endnotePr>
      <w:pgSz w:w="11907" w:h="16840" w:code="9"/>
      <w:pgMar w:top="1418" w:right="1418" w:bottom="1418" w:left="1418" w:header="709" w:footer="340" w:gutter="113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53B8D" w14:textId="77777777" w:rsidR="00A41DA6" w:rsidRDefault="00A41DA6">
      <w:r>
        <w:separator/>
      </w:r>
    </w:p>
  </w:endnote>
  <w:endnote w:type="continuationSeparator" w:id="0">
    <w:p w14:paraId="246AB433" w14:textId="77777777" w:rsidR="00A41DA6" w:rsidRDefault="00A41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ews Gothic Std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0523629"/>
      <w:docPartObj>
        <w:docPartGallery w:val="Page Numbers (Bottom of Page)"/>
        <w:docPartUnique/>
      </w:docPartObj>
    </w:sdtPr>
    <w:sdtContent>
      <w:p w14:paraId="502771BF" w14:textId="77777777" w:rsidR="003349CB" w:rsidRDefault="003349CB" w:rsidP="003349CB">
        <w:pPr>
          <w:pStyle w:val="Bunntekst"/>
          <w:jc w:val="lef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5D69D" w14:textId="77777777" w:rsidR="003349CB" w:rsidRDefault="003349CB" w:rsidP="003349CB">
    <w:pPr>
      <w:pStyle w:val="Bunnteks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505D8" w14:textId="77777777" w:rsidR="00C751CA" w:rsidRDefault="00C751CA" w:rsidP="006C1BF9">
    <w:pPr>
      <w:pStyle w:val="Bunn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etall"/>
      </w:rPr>
      <w:id w:val="-454715710"/>
      <w:docPartObj>
        <w:docPartGallery w:val="Page Numbers (Bottom of Page)"/>
        <w:docPartUnique/>
      </w:docPartObj>
    </w:sdtPr>
    <w:sdtContent>
      <w:p w14:paraId="588D15EC" w14:textId="77777777" w:rsidR="00387356" w:rsidRDefault="00387356" w:rsidP="00A62417">
        <w:pPr>
          <w:pStyle w:val="Bunntekst"/>
          <w:framePr w:wrap="none" w:vAnchor="text" w:hAnchor="margin" w:xAlign="center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</w:rPr>
          <w:t>v</w:t>
        </w:r>
        <w:r>
          <w:rPr>
            <w:rStyle w:val="Sidetall"/>
          </w:rPr>
          <w:fldChar w:fldCharType="end"/>
        </w:r>
      </w:p>
    </w:sdtContent>
  </w:sdt>
  <w:p w14:paraId="378ED49A" w14:textId="77777777" w:rsidR="006C1BF9" w:rsidRDefault="006C1BF9" w:rsidP="00387356">
    <w:pPr>
      <w:pStyle w:val="Bunntekst"/>
      <w:jc w:val="center"/>
    </w:pPr>
  </w:p>
  <w:p w14:paraId="7D7EF7ED" w14:textId="77777777" w:rsidR="00F242D7" w:rsidRDefault="00F242D7" w:rsidP="00387356">
    <w:pPr>
      <w:pStyle w:val="Bunntekst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etall"/>
      </w:rPr>
      <w:id w:val="-1243866233"/>
      <w:docPartObj>
        <w:docPartGallery w:val="Page Numbers (Bottom of Page)"/>
        <w:docPartUnique/>
      </w:docPartObj>
    </w:sdtPr>
    <w:sdtContent>
      <w:p w14:paraId="3B86B3BA" w14:textId="77777777" w:rsidR="00387356" w:rsidRDefault="00387356" w:rsidP="00A62417">
        <w:pPr>
          <w:pStyle w:val="Bunntekst"/>
          <w:framePr w:wrap="none" w:vAnchor="text" w:hAnchor="margin" w:xAlign="center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</w:rPr>
          <w:t>4</w:t>
        </w:r>
        <w:r>
          <w:rPr>
            <w:rStyle w:val="Sidetall"/>
          </w:rPr>
          <w:fldChar w:fldCharType="end"/>
        </w:r>
      </w:p>
    </w:sdtContent>
  </w:sdt>
  <w:p w14:paraId="39A9AD27" w14:textId="77777777" w:rsidR="00387356" w:rsidRDefault="00387356" w:rsidP="00387356">
    <w:pPr>
      <w:pStyle w:val="Bunntekst"/>
      <w:jc w:val="center"/>
    </w:pPr>
  </w:p>
  <w:p w14:paraId="3D648F0E" w14:textId="77777777" w:rsidR="00F242D7" w:rsidRDefault="00F242D7" w:rsidP="00387356">
    <w:pPr>
      <w:pStyle w:val="Bunntekst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521636"/>
      <w:docPartObj>
        <w:docPartGallery w:val="Page Numbers (Bottom of Page)"/>
        <w:docPartUnique/>
      </w:docPartObj>
    </w:sdtPr>
    <w:sdtContent>
      <w:p w14:paraId="2A850742" w14:textId="77777777" w:rsidR="00F242D7" w:rsidRDefault="00F324D6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2</w:t>
        </w:r>
        <w:r>
          <w:fldChar w:fldCharType="end"/>
        </w:r>
      </w:p>
      <w:p w14:paraId="4C743AE1" w14:textId="77777777" w:rsidR="00F324D6" w:rsidRDefault="00000000">
        <w:pPr>
          <w:pStyle w:val="Bunntekst"/>
          <w:jc w:val="center"/>
        </w:pP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7603484"/>
      <w:docPartObj>
        <w:docPartGallery w:val="Page Numbers (Bottom of Page)"/>
        <w:docPartUnique/>
      </w:docPartObj>
    </w:sdtPr>
    <w:sdtContent>
      <w:p w14:paraId="13929414" w14:textId="77777777" w:rsidR="00F242D7" w:rsidRDefault="00F324D6" w:rsidP="00387356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3</w:t>
        </w:r>
        <w:r>
          <w:fldChar w:fldCharType="end"/>
        </w:r>
      </w:p>
      <w:p w14:paraId="7947802E" w14:textId="77777777" w:rsidR="006C1BF9" w:rsidRDefault="00000000" w:rsidP="00387356">
        <w:pPr>
          <w:pStyle w:val="Bunntekst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0841C" w14:textId="77777777" w:rsidR="00A41DA6" w:rsidRDefault="00A41DA6">
      <w:r>
        <w:separator/>
      </w:r>
    </w:p>
  </w:footnote>
  <w:footnote w:type="continuationSeparator" w:id="0">
    <w:p w14:paraId="6985D2AC" w14:textId="77777777" w:rsidR="00A41DA6" w:rsidRDefault="00A41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60749" w14:textId="77777777" w:rsidR="00DE4C11" w:rsidRDefault="00DE4C11" w:rsidP="000606E3">
    <w:pPr>
      <w:pBdr>
        <w:bottom w:val="single" w:sz="6" w:space="1" w:color="auto"/>
      </w:pBdr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173C4" w14:textId="77777777" w:rsidR="00C148C8" w:rsidRPr="003349CB" w:rsidRDefault="00C148C8" w:rsidP="003349CB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233C8" w14:textId="77777777" w:rsidR="006C1BF9" w:rsidRDefault="006C1BF9">
    <w:pPr>
      <w:pStyle w:val="Top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E818A" w14:textId="77777777" w:rsidR="006C1BF9" w:rsidRPr="003349CB" w:rsidRDefault="006C1BF9" w:rsidP="003349CB">
    <w:pPr>
      <w:pStyle w:val="Top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A1650" w14:textId="77777777" w:rsidR="006C1BF9" w:rsidRDefault="006C1BF9">
    <w:pPr>
      <w:pStyle w:val="Toppteks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5DB2" w14:textId="77777777" w:rsidR="006C1BF9" w:rsidRDefault="006C1BF9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C2052B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96AA3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46ADF6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C747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69479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305FE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C236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FB"/>
    <w:multiLevelType w:val="multilevel"/>
    <w:tmpl w:val="AA2E12CA"/>
    <w:lvl w:ilvl="0">
      <w:start w:val="1"/>
      <w:numFmt w:val="decimal"/>
      <w:pStyle w:val="Overskrift1"/>
      <w:lvlText w:val="%1."/>
      <w:legacy w:legacy="1" w:legacySpace="144" w:legacyIndent="0"/>
      <w:lvlJc w:val="left"/>
    </w:lvl>
    <w:lvl w:ilvl="1">
      <w:start w:val="1"/>
      <w:numFmt w:val="decimal"/>
      <w:pStyle w:val="Overskrift2"/>
      <w:lvlText w:val="%1.%2"/>
      <w:legacy w:legacy="1" w:legacySpace="144" w:legacyIndent="0"/>
      <w:lvlJc w:val="left"/>
    </w:lvl>
    <w:lvl w:ilvl="2">
      <w:start w:val="1"/>
      <w:numFmt w:val="decimal"/>
      <w:pStyle w:val="Overskrift3"/>
      <w:lvlText w:val="%1.%2.%3"/>
      <w:legacy w:legacy="1" w:legacySpace="144" w:legacyIndent="0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numFmt w:val="none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8" w15:restartNumberingAfterBreak="0">
    <w:nsid w:val="01A011EB"/>
    <w:multiLevelType w:val="hybridMultilevel"/>
    <w:tmpl w:val="4FBC43D4"/>
    <w:lvl w:ilvl="0" w:tplc="55C838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6E57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742E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78F2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5E77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188F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B0DA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4CB3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2A94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29364A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0" w15:restartNumberingAfterBreak="0">
    <w:nsid w:val="080848D9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1" w15:restartNumberingAfterBreak="0">
    <w:nsid w:val="0B4516B0"/>
    <w:multiLevelType w:val="hybridMultilevel"/>
    <w:tmpl w:val="2946BE92"/>
    <w:lvl w:ilvl="0" w:tplc="6BA059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44DE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3B89B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C6E6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829D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C2626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266D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A49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C6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1040D8"/>
    <w:multiLevelType w:val="hybridMultilevel"/>
    <w:tmpl w:val="B8D6973E"/>
    <w:lvl w:ilvl="0" w:tplc="01EE740C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651A350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E87EEEB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635675B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552E3CA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397CD6A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4872D5E2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A3E18E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B0A2C78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2A31E5E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14" w15:restartNumberingAfterBreak="0">
    <w:nsid w:val="15DC4522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5" w15:restartNumberingAfterBreak="0">
    <w:nsid w:val="1A1B4183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16" w15:restartNumberingAfterBreak="0">
    <w:nsid w:val="1EE7389D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17" w15:restartNumberingAfterBreak="0">
    <w:nsid w:val="1FFE0AC2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8" w15:restartNumberingAfterBreak="0">
    <w:nsid w:val="25EE57F5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9" w15:restartNumberingAfterBreak="0">
    <w:nsid w:val="27900095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20" w15:restartNumberingAfterBreak="0">
    <w:nsid w:val="2A331EF0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1" w15:restartNumberingAfterBreak="0">
    <w:nsid w:val="2D096D4C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22" w15:restartNumberingAfterBreak="0">
    <w:nsid w:val="31357AAC"/>
    <w:multiLevelType w:val="hybridMultilevel"/>
    <w:tmpl w:val="BA1076B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3F2D82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4" w15:restartNumberingAfterBreak="0">
    <w:nsid w:val="372E29D0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5" w15:restartNumberingAfterBreak="0">
    <w:nsid w:val="3D7E5C2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26" w15:restartNumberingAfterBreak="0">
    <w:nsid w:val="43EC7661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7" w15:restartNumberingAfterBreak="0">
    <w:nsid w:val="4A990711"/>
    <w:multiLevelType w:val="hybridMultilevel"/>
    <w:tmpl w:val="B51A483A"/>
    <w:lvl w:ilvl="0" w:tplc="DBCCA30C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 w:tplc="6DB094D6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5BF2C002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B5922E7E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788DE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38A6ABFA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314C847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638CBD6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4C6AD45E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8" w15:restartNumberingAfterBreak="0">
    <w:nsid w:val="59567F24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29" w15:restartNumberingAfterBreak="0">
    <w:nsid w:val="6B3C2B9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30" w15:restartNumberingAfterBreak="0">
    <w:nsid w:val="77803B1A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31" w15:restartNumberingAfterBreak="0">
    <w:nsid w:val="7E7D644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num w:numId="1" w16cid:durableId="1423600431">
    <w:abstractNumId w:val="7"/>
  </w:num>
  <w:num w:numId="2" w16cid:durableId="653604953">
    <w:abstractNumId w:val="21"/>
  </w:num>
  <w:num w:numId="3" w16cid:durableId="1493254704">
    <w:abstractNumId w:val="13"/>
  </w:num>
  <w:num w:numId="4" w16cid:durableId="1083257525">
    <w:abstractNumId w:val="14"/>
  </w:num>
  <w:num w:numId="5" w16cid:durableId="569196283">
    <w:abstractNumId w:val="9"/>
  </w:num>
  <w:num w:numId="6" w16cid:durableId="770735348">
    <w:abstractNumId w:val="26"/>
  </w:num>
  <w:num w:numId="7" w16cid:durableId="1038968027">
    <w:abstractNumId w:val="23"/>
  </w:num>
  <w:num w:numId="8" w16cid:durableId="1157766827">
    <w:abstractNumId w:val="24"/>
  </w:num>
  <w:num w:numId="9" w16cid:durableId="1487433592">
    <w:abstractNumId w:val="15"/>
  </w:num>
  <w:num w:numId="10" w16cid:durableId="1894152153">
    <w:abstractNumId w:val="20"/>
  </w:num>
  <w:num w:numId="11" w16cid:durableId="764493621">
    <w:abstractNumId w:val="11"/>
  </w:num>
  <w:num w:numId="12" w16cid:durableId="181482491">
    <w:abstractNumId w:val="10"/>
  </w:num>
  <w:num w:numId="13" w16cid:durableId="1482850111">
    <w:abstractNumId w:val="17"/>
  </w:num>
  <w:num w:numId="14" w16cid:durableId="178392284">
    <w:abstractNumId w:val="18"/>
  </w:num>
  <w:num w:numId="15" w16cid:durableId="1681274779">
    <w:abstractNumId w:val="8"/>
  </w:num>
  <w:num w:numId="16" w16cid:durableId="270479715">
    <w:abstractNumId w:val="25"/>
  </w:num>
  <w:num w:numId="17" w16cid:durableId="793018083">
    <w:abstractNumId w:val="29"/>
  </w:num>
  <w:num w:numId="18" w16cid:durableId="1294826266">
    <w:abstractNumId w:val="19"/>
  </w:num>
  <w:num w:numId="19" w16cid:durableId="1375959099">
    <w:abstractNumId w:val="31"/>
  </w:num>
  <w:num w:numId="20" w16cid:durableId="1415398628">
    <w:abstractNumId w:val="12"/>
  </w:num>
  <w:num w:numId="21" w16cid:durableId="580798928">
    <w:abstractNumId w:val="28"/>
  </w:num>
  <w:num w:numId="22" w16cid:durableId="669677619">
    <w:abstractNumId w:val="30"/>
  </w:num>
  <w:num w:numId="23" w16cid:durableId="714743429">
    <w:abstractNumId w:val="16"/>
  </w:num>
  <w:num w:numId="24" w16cid:durableId="462700079">
    <w:abstractNumId w:val="27"/>
  </w:num>
  <w:num w:numId="25" w16cid:durableId="1921794853">
    <w:abstractNumId w:val="6"/>
  </w:num>
  <w:num w:numId="26" w16cid:durableId="1714111401">
    <w:abstractNumId w:val="5"/>
  </w:num>
  <w:num w:numId="27" w16cid:durableId="1513178648">
    <w:abstractNumId w:val="4"/>
  </w:num>
  <w:num w:numId="28" w16cid:durableId="500236456">
    <w:abstractNumId w:val="3"/>
  </w:num>
  <w:num w:numId="29" w16cid:durableId="885946616">
    <w:abstractNumId w:val="2"/>
  </w:num>
  <w:num w:numId="30" w16cid:durableId="1717578706">
    <w:abstractNumId w:val="1"/>
  </w:num>
  <w:num w:numId="31" w16cid:durableId="1092582720">
    <w:abstractNumId w:val="0"/>
  </w:num>
  <w:num w:numId="32" w16cid:durableId="849103697">
    <w:abstractNumId w:val="22"/>
  </w:num>
  <w:num w:numId="33" w16cid:durableId="7253738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proofState w:spelling="clean" w:grammar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oNotHyphenateCaps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橄ㄴ판Ө֌찔㈇"/>
  </w:docVars>
  <w:rsids>
    <w:rsidRoot w:val="005C29DC"/>
    <w:rsid w:val="00004361"/>
    <w:rsid w:val="000256B0"/>
    <w:rsid w:val="00037510"/>
    <w:rsid w:val="00056BA8"/>
    <w:rsid w:val="000606E3"/>
    <w:rsid w:val="000614F1"/>
    <w:rsid w:val="00066F3F"/>
    <w:rsid w:val="00070185"/>
    <w:rsid w:val="0007111B"/>
    <w:rsid w:val="00080DFB"/>
    <w:rsid w:val="00081FE1"/>
    <w:rsid w:val="00095D02"/>
    <w:rsid w:val="000B0092"/>
    <w:rsid w:val="000B4B89"/>
    <w:rsid w:val="000B7466"/>
    <w:rsid w:val="000D1B99"/>
    <w:rsid w:val="000F44A7"/>
    <w:rsid w:val="001058C3"/>
    <w:rsid w:val="001339E8"/>
    <w:rsid w:val="00133E5E"/>
    <w:rsid w:val="0014320B"/>
    <w:rsid w:val="00193991"/>
    <w:rsid w:val="001A1EEA"/>
    <w:rsid w:val="001B35B7"/>
    <w:rsid w:val="001B456B"/>
    <w:rsid w:val="001F2FA0"/>
    <w:rsid w:val="00211540"/>
    <w:rsid w:val="0021743D"/>
    <w:rsid w:val="00217647"/>
    <w:rsid w:val="00244C5A"/>
    <w:rsid w:val="00265178"/>
    <w:rsid w:val="00275532"/>
    <w:rsid w:val="002863E2"/>
    <w:rsid w:val="00291142"/>
    <w:rsid w:val="002A42C9"/>
    <w:rsid w:val="002A531C"/>
    <w:rsid w:val="002A5545"/>
    <w:rsid w:val="002E5084"/>
    <w:rsid w:val="003349CB"/>
    <w:rsid w:val="00346DDF"/>
    <w:rsid w:val="003744B2"/>
    <w:rsid w:val="00387356"/>
    <w:rsid w:val="003A3550"/>
    <w:rsid w:val="003A43D9"/>
    <w:rsid w:val="003B0D46"/>
    <w:rsid w:val="003B64F3"/>
    <w:rsid w:val="003C0FC6"/>
    <w:rsid w:val="003D0608"/>
    <w:rsid w:val="003E3B13"/>
    <w:rsid w:val="003F44E8"/>
    <w:rsid w:val="003F6F91"/>
    <w:rsid w:val="00413587"/>
    <w:rsid w:val="00434822"/>
    <w:rsid w:val="004519C3"/>
    <w:rsid w:val="00452D4F"/>
    <w:rsid w:val="004A3094"/>
    <w:rsid w:val="004A5644"/>
    <w:rsid w:val="004E7B0A"/>
    <w:rsid w:val="004F1D41"/>
    <w:rsid w:val="004F52AD"/>
    <w:rsid w:val="005245DC"/>
    <w:rsid w:val="00562B8A"/>
    <w:rsid w:val="005664B8"/>
    <w:rsid w:val="0058366F"/>
    <w:rsid w:val="005844B6"/>
    <w:rsid w:val="00593FD7"/>
    <w:rsid w:val="005A1FB1"/>
    <w:rsid w:val="005A4A38"/>
    <w:rsid w:val="005C29DC"/>
    <w:rsid w:val="005D4380"/>
    <w:rsid w:val="005F34D1"/>
    <w:rsid w:val="00611117"/>
    <w:rsid w:val="00643732"/>
    <w:rsid w:val="00651C5B"/>
    <w:rsid w:val="006951BD"/>
    <w:rsid w:val="006C1BF9"/>
    <w:rsid w:val="006D3CCD"/>
    <w:rsid w:val="006E14FF"/>
    <w:rsid w:val="00732150"/>
    <w:rsid w:val="00740363"/>
    <w:rsid w:val="00740C65"/>
    <w:rsid w:val="00755C7C"/>
    <w:rsid w:val="00755F51"/>
    <w:rsid w:val="007623C8"/>
    <w:rsid w:val="007717F3"/>
    <w:rsid w:val="007C756C"/>
    <w:rsid w:val="00811E23"/>
    <w:rsid w:val="00826483"/>
    <w:rsid w:val="00827190"/>
    <w:rsid w:val="008275EF"/>
    <w:rsid w:val="00835304"/>
    <w:rsid w:val="008537F4"/>
    <w:rsid w:val="008B0C22"/>
    <w:rsid w:val="008E5501"/>
    <w:rsid w:val="00905E4A"/>
    <w:rsid w:val="00914F9B"/>
    <w:rsid w:val="00936CDE"/>
    <w:rsid w:val="00952B69"/>
    <w:rsid w:val="00960DE3"/>
    <w:rsid w:val="0097206F"/>
    <w:rsid w:val="009722A6"/>
    <w:rsid w:val="00974D2D"/>
    <w:rsid w:val="009753ED"/>
    <w:rsid w:val="00981647"/>
    <w:rsid w:val="009B1908"/>
    <w:rsid w:val="009B3A9C"/>
    <w:rsid w:val="009B7578"/>
    <w:rsid w:val="009B7748"/>
    <w:rsid w:val="009D42DF"/>
    <w:rsid w:val="009E34F1"/>
    <w:rsid w:val="009E4655"/>
    <w:rsid w:val="009E647E"/>
    <w:rsid w:val="009F4645"/>
    <w:rsid w:val="00A12059"/>
    <w:rsid w:val="00A1258D"/>
    <w:rsid w:val="00A14F56"/>
    <w:rsid w:val="00A15A20"/>
    <w:rsid w:val="00A227B5"/>
    <w:rsid w:val="00A33952"/>
    <w:rsid w:val="00A40D4D"/>
    <w:rsid w:val="00A41DA6"/>
    <w:rsid w:val="00A531F9"/>
    <w:rsid w:val="00A5489D"/>
    <w:rsid w:val="00A606B1"/>
    <w:rsid w:val="00A95BA7"/>
    <w:rsid w:val="00AC235C"/>
    <w:rsid w:val="00AD4D33"/>
    <w:rsid w:val="00AF508F"/>
    <w:rsid w:val="00B06EA7"/>
    <w:rsid w:val="00B10D5B"/>
    <w:rsid w:val="00B534C6"/>
    <w:rsid w:val="00B64360"/>
    <w:rsid w:val="00B70BBC"/>
    <w:rsid w:val="00B76466"/>
    <w:rsid w:val="00B82D38"/>
    <w:rsid w:val="00BB0278"/>
    <w:rsid w:val="00BD0B33"/>
    <w:rsid w:val="00BD51BB"/>
    <w:rsid w:val="00BF2572"/>
    <w:rsid w:val="00C148C8"/>
    <w:rsid w:val="00C42C70"/>
    <w:rsid w:val="00C47BB4"/>
    <w:rsid w:val="00C67C30"/>
    <w:rsid w:val="00C67F62"/>
    <w:rsid w:val="00C7259A"/>
    <w:rsid w:val="00C751CA"/>
    <w:rsid w:val="00C75D1B"/>
    <w:rsid w:val="00CC2A70"/>
    <w:rsid w:val="00CE5620"/>
    <w:rsid w:val="00D01D54"/>
    <w:rsid w:val="00D23BFD"/>
    <w:rsid w:val="00D36233"/>
    <w:rsid w:val="00D652B4"/>
    <w:rsid w:val="00D67FAC"/>
    <w:rsid w:val="00D97AE1"/>
    <w:rsid w:val="00DE4C11"/>
    <w:rsid w:val="00DE541D"/>
    <w:rsid w:val="00DF4B2F"/>
    <w:rsid w:val="00DF6521"/>
    <w:rsid w:val="00E02819"/>
    <w:rsid w:val="00E11DE2"/>
    <w:rsid w:val="00E22C2D"/>
    <w:rsid w:val="00E40EC7"/>
    <w:rsid w:val="00E53FC0"/>
    <w:rsid w:val="00E63DE0"/>
    <w:rsid w:val="00EA78A7"/>
    <w:rsid w:val="00EB6306"/>
    <w:rsid w:val="00EB7AC7"/>
    <w:rsid w:val="00F10D53"/>
    <w:rsid w:val="00F207FB"/>
    <w:rsid w:val="00F242D7"/>
    <w:rsid w:val="00F324D6"/>
    <w:rsid w:val="00F93BDA"/>
    <w:rsid w:val="00FA49D7"/>
    <w:rsid w:val="00FC55C4"/>
    <w:rsid w:val="00FF4714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5CB2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5C7C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Theme="minorHAnsi" w:hAnsiTheme="minorHAnsi"/>
      <w:noProof/>
      <w:sz w:val="22"/>
      <w:lang w:eastAsia="en-US"/>
    </w:rPr>
  </w:style>
  <w:style w:type="paragraph" w:styleId="Overskrift1">
    <w:name w:val="heading 1"/>
    <w:next w:val="Brdtekst"/>
    <w:qFormat/>
    <w:rsid w:val="005C29DC"/>
    <w:pPr>
      <w:pageBreakBefore/>
      <w:widowControl w:val="0"/>
      <w:numPr>
        <w:numId w:val="1"/>
      </w:numPr>
      <w:spacing w:before="480" w:after="360" w:line="360" w:lineRule="auto"/>
      <w:ind w:left="624" w:hanging="624"/>
      <w:outlineLvl w:val="0"/>
    </w:pPr>
    <w:rPr>
      <w:rFonts w:ascii="Aptos SemiBold" w:hAnsi="Aptos SemiBold"/>
      <w:noProof/>
      <w:kern w:val="28"/>
      <w:sz w:val="40"/>
      <w:lang w:val="en-GB" w:eastAsia="en-US"/>
    </w:rPr>
  </w:style>
  <w:style w:type="paragraph" w:styleId="Overskrift2">
    <w:name w:val="heading 2"/>
    <w:basedOn w:val="Overskrift1"/>
    <w:next w:val="Brdtekst"/>
    <w:link w:val="Overskrift2Tegn"/>
    <w:qFormat/>
    <w:rsid w:val="005C29DC"/>
    <w:pPr>
      <w:keepNext/>
      <w:keepLines/>
      <w:pageBreakBefore w:val="0"/>
      <w:widowControl/>
      <w:numPr>
        <w:ilvl w:val="1"/>
      </w:numPr>
      <w:suppressAutoHyphens/>
      <w:outlineLvl w:val="1"/>
    </w:pPr>
    <w:rPr>
      <w:b/>
      <w:kern w:val="0"/>
      <w:sz w:val="32"/>
    </w:rPr>
  </w:style>
  <w:style w:type="paragraph" w:styleId="Overskrift3">
    <w:name w:val="heading 3"/>
    <w:basedOn w:val="Overskrift2"/>
    <w:next w:val="Brdtekst"/>
    <w:link w:val="Overskrift3Tegn"/>
    <w:qFormat/>
    <w:rsid w:val="003A43D9"/>
    <w:pPr>
      <w:numPr>
        <w:ilvl w:val="2"/>
      </w:numPr>
      <w:spacing w:before="360"/>
      <w:outlineLvl w:val="2"/>
    </w:pPr>
    <w:rPr>
      <w:b w:val="0"/>
      <w:sz w:val="28"/>
    </w:rPr>
  </w:style>
  <w:style w:type="paragraph" w:styleId="Overskrift4">
    <w:name w:val="heading 4"/>
    <w:basedOn w:val="Overskrift3unummerert"/>
    <w:next w:val="Brdtekst"/>
    <w:qFormat/>
    <w:rsid w:val="00D97AE1"/>
    <w:pPr>
      <w:numPr>
        <w:ilvl w:val="3"/>
      </w:numPr>
      <w:spacing w:before="240" w:after="120"/>
      <w:outlineLvl w:val="3"/>
    </w:pPr>
  </w:style>
  <w:style w:type="paragraph" w:styleId="Overskrift5">
    <w:name w:val="heading 5"/>
    <w:basedOn w:val="Overskrift4"/>
    <w:next w:val="Brdtekst"/>
    <w:qFormat/>
    <w:rsid w:val="00D97AE1"/>
    <w:pPr>
      <w:spacing w:before="120" w:line="240" w:lineRule="auto"/>
      <w:outlineLvl w:val="4"/>
    </w:pPr>
    <w:rPr>
      <w:b/>
      <w:i/>
    </w:rPr>
  </w:style>
  <w:style w:type="paragraph" w:styleId="Overskrift6">
    <w:name w:val="heading 6"/>
    <w:basedOn w:val="Overskrift5"/>
    <w:next w:val="Normal"/>
    <w:qFormat/>
    <w:rsid w:val="00C67F62"/>
    <w:pPr>
      <w:outlineLvl w:val="5"/>
    </w:pPr>
    <w:rPr>
      <w:b w:val="0"/>
      <w:i w:val="0"/>
    </w:rPr>
  </w:style>
  <w:style w:type="paragraph" w:styleId="Overskrift7">
    <w:name w:val="heading 7"/>
    <w:basedOn w:val="Overskrift5"/>
    <w:next w:val="Normal"/>
    <w:qFormat/>
    <w:rsid w:val="00C67F62"/>
    <w:pPr>
      <w:spacing w:before="60"/>
      <w:ind w:left="113"/>
      <w:outlineLvl w:val="6"/>
    </w:pPr>
    <w:rPr>
      <w:b w:val="0"/>
    </w:rPr>
  </w:style>
  <w:style w:type="paragraph" w:styleId="Overskrift8">
    <w:name w:val="heading 8"/>
    <w:basedOn w:val="Overskrift7"/>
    <w:next w:val="Normal"/>
    <w:qFormat/>
    <w:rsid w:val="00C67F62"/>
    <w:pPr>
      <w:spacing w:after="60"/>
      <w:outlineLvl w:val="7"/>
    </w:pPr>
    <w:rPr>
      <w:rFonts w:ascii="Arial" w:hAnsi="Arial"/>
      <w:sz w:val="22"/>
    </w:rPr>
  </w:style>
  <w:style w:type="paragraph" w:styleId="Overskrift9">
    <w:name w:val="heading 9"/>
    <w:basedOn w:val="Overskrift8"/>
    <w:next w:val="Normal"/>
    <w:qFormat/>
    <w:rsid w:val="00C67F62"/>
    <w:pPr>
      <w:spacing w:before="120"/>
      <w:outlineLvl w:val="8"/>
    </w:pPr>
    <w:rPr>
      <w:sz w:val="1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Dato">
    <w:name w:val="Date"/>
    <w:basedOn w:val="Forfatter"/>
    <w:next w:val="Normal"/>
    <w:rsid w:val="00C67F62"/>
    <w:pPr>
      <w:spacing w:before="0" w:after="0"/>
    </w:pPr>
    <w:rPr>
      <w:b w:val="0"/>
    </w:rPr>
  </w:style>
  <w:style w:type="paragraph" w:customStyle="1" w:styleId="Forfatter">
    <w:name w:val="Forfatter"/>
    <w:basedOn w:val="Normal"/>
    <w:next w:val="Utgiver"/>
    <w:rsid w:val="00B76466"/>
    <w:pPr>
      <w:spacing w:before="480" w:after="480"/>
      <w:jc w:val="center"/>
    </w:pPr>
    <w:rPr>
      <w:rFonts w:ascii="Trebuchet MS" w:hAnsi="Trebuchet MS"/>
      <w:b/>
      <w:sz w:val="36"/>
      <w:szCs w:val="28"/>
    </w:rPr>
  </w:style>
  <w:style w:type="paragraph" w:customStyle="1" w:styleId="Utgiver">
    <w:name w:val="Utgiver"/>
    <w:basedOn w:val="Forfatter"/>
    <w:next w:val="Dato"/>
    <w:rsid w:val="00C67F62"/>
    <w:pPr>
      <w:spacing w:after="0"/>
    </w:pPr>
    <w:rPr>
      <w:b w:val="0"/>
    </w:rPr>
  </w:style>
  <w:style w:type="character" w:styleId="Fotnotereferanse">
    <w:name w:val="footnote reference"/>
    <w:basedOn w:val="Standardskriftforavsnitt"/>
    <w:semiHidden/>
    <w:rsid w:val="00C67F62"/>
    <w:rPr>
      <w:vertAlign w:val="superscript"/>
    </w:rPr>
  </w:style>
  <w:style w:type="paragraph" w:styleId="Kildelisteoverskrift">
    <w:name w:val="toa heading"/>
    <w:basedOn w:val="Overskrift1unummerert"/>
    <w:next w:val="Normal"/>
    <w:semiHidden/>
    <w:rsid w:val="00C67F62"/>
  </w:style>
  <w:style w:type="character" w:styleId="Fulgthyperkobling">
    <w:name w:val="FollowedHyperlink"/>
    <w:basedOn w:val="Standardskriftforavsnitt"/>
    <w:rsid w:val="00C67F62"/>
    <w:rPr>
      <w:color w:val="800080"/>
      <w:u w:val="single"/>
    </w:rPr>
  </w:style>
  <w:style w:type="character" w:styleId="Hyperkobling">
    <w:name w:val="Hyperlink"/>
    <w:basedOn w:val="Standardskriftforavsnitt"/>
    <w:uiPriority w:val="99"/>
    <w:rsid w:val="00C67F62"/>
    <w:rPr>
      <w:color w:val="0000FF"/>
      <w:u w:val="single"/>
    </w:rPr>
  </w:style>
  <w:style w:type="paragraph" w:styleId="Fotnotetekst">
    <w:name w:val="footnote text"/>
    <w:basedOn w:val="Normal"/>
    <w:semiHidden/>
    <w:rsid w:val="000614F1"/>
    <w:rPr>
      <w:sz w:val="20"/>
    </w:rPr>
  </w:style>
  <w:style w:type="paragraph" w:styleId="INNH1">
    <w:name w:val="toc 1"/>
    <w:basedOn w:val="Normal"/>
    <w:next w:val="Normal"/>
    <w:uiPriority w:val="39"/>
    <w:rsid w:val="004519C3"/>
    <w:pPr>
      <w:tabs>
        <w:tab w:val="right" w:leader="dot" w:pos="8200"/>
      </w:tabs>
      <w:spacing w:after="0"/>
    </w:pPr>
  </w:style>
  <w:style w:type="paragraph" w:styleId="INNH2">
    <w:name w:val="toc 2"/>
    <w:basedOn w:val="INNH1"/>
    <w:next w:val="Normal"/>
    <w:uiPriority w:val="39"/>
    <w:rsid w:val="00FC55C4"/>
    <w:pPr>
      <w:ind w:left="261"/>
    </w:pPr>
  </w:style>
  <w:style w:type="paragraph" w:styleId="Nummerertliste">
    <w:name w:val="List Number"/>
    <w:basedOn w:val="Normal"/>
    <w:rsid w:val="00C67F62"/>
    <w:pPr>
      <w:keepLines/>
      <w:ind w:left="681" w:hanging="397"/>
    </w:pPr>
  </w:style>
  <w:style w:type="paragraph" w:customStyle="1" w:styleId="Overskrift1unummerert">
    <w:name w:val="Overskrift 1 unummerert"/>
    <w:basedOn w:val="Overskrift1"/>
    <w:next w:val="Brdtekst"/>
    <w:qFormat/>
    <w:rsid w:val="005C29DC"/>
    <w:pPr>
      <w:numPr>
        <w:numId w:val="0"/>
      </w:numPr>
    </w:pPr>
  </w:style>
  <w:style w:type="paragraph" w:styleId="Punktliste">
    <w:name w:val="List Bullet"/>
    <w:basedOn w:val="Normal"/>
    <w:rsid w:val="00C67F62"/>
    <w:pPr>
      <w:ind w:left="714" w:hanging="357"/>
    </w:pPr>
  </w:style>
  <w:style w:type="paragraph" w:styleId="Punktliste2">
    <w:name w:val="List Bullet 2"/>
    <w:basedOn w:val="Normal"/>
    <w:rsid w:val="00C67F62"/>
    <w:pPr>
      <w:ind w:left="1004" w:hanging="360"/>
    </w:pPr>
  </w:style>
  <w:style w:type="paragraph" w:styleId="Sitat">
    <w:name w:val="Quote"/>
    <w:basedOn w:val="Normal"/>
    <w:qFormat/>
    <w:rsid w:val="00C67F62"/>
    <w:pPr>
      <w:keepLines/>
      <w:ind w:left="720" w:right="720"/>
    </w:pPr>
    <w:rPr>
      <w:i/>
    </w:rPr>
  </w:style>
  <w:style w:type="paragraph" w:styleId="Tittel">
    <w:name w:val="Title"/>
    <w:next w:val="Undertittel"/>
    <w:qFormat/>
    <w:rsid w:val="00B70BBC"/>
    <w:pPr>
      <w:keepLines/>
      <w:suppressAutoHyphens/>
      <w:spacing w:before="960" w:after="360" w:line="360" w:lineRule="auto"/>
      <w:contextualSpacing/>
      <w:jc w:val="center"/>
    </w:pPr>
    <w:rPr>
      <w:rFonts w:ascii="Trebuchet MS" w:hAnsi="Trebuchet MS"/>
      <w:b/>
      <w:noProof/>
      <w:kern w:val="28"/>
      <w:sz w:val="52"/>
      <w:szCs w:val="42"/>
      <w:lang w:val="en-GB" w:eastAsia="en-US"/>
    </w:rPr>
  </w:style>
  <w:style w:type="paragraph" w:styleId="Undertittel">
    <w:name w:val="Subtitle"/>
    <w:basedOn w:val="Tittel"/>
    <w:next w:val="Forfatter"/>
    <w:qFormat/>
    <w:rsid w:val="00B70BBC"/>
    <w:pPr>
      <w:spacing w:before="480" w:after="480"/>
    </w:pPr>
    <w:rPr>
      <w:b w:val="0"/>
      <w:sz w:val="36"/>
    </w:rPr>
  </w:style>
  <w:style w:type="paragraph" w:customStyle="1" w:styleId="Overskrift2unummerert">
    <w:name w:val="Overskrift 2 unummerert"/>
    <w:basedOn w:val="Overskrift2"/>
    <w:next w:val="Brdtekst"/>
    <w:rsid w:val="00D97AE1"/>
    <w:pPr>
      <w:numPr>
        <w:ilvl w:val="0"/>
        <w:numId w:val="0"/>
      </w:numPr>
    </w:pPr>
  </w:style>
  <w:style w:type="paragraph" w:styleId="INNH3">
    <w:name w:val="toc 3"/>
    <w:basedOn w:val="INNH2"/>
    <w:next w:val="Normal"/>
    <w:uiPriority w:val="39"/>
    <w:rsid w:val="006C1BF9"/>
    <w:pPr>
      <w:ind w:left="522"/>
    </w:pPr>
  </w:style>
  <w:style w:type="paragraph" w:styleId="INNH4">
    <w:name w:val="toc 4"/>
    <w:basedOn w:val="Normal"/>
    <w:next w:val="Normal"/>
    <w:semiHidden/>
    <w:rsid w:val="00C67F62"/>
    <w:pPr>
      <w:tabs>
        <w:tab w:val="right" w:leader="dot" w:pos="8200"/>
      </w:tabs>
      <w:ind w:left="780"/>
    </w:pPr>
    <w:rPr>
      <w:sz w:val="18"/>
    </w:rPr>
  </w:style>
  <w:style w:type="paragraph" w:styleId="INNH5">
    <w:name w:val="toc 5"/>
    <w:basedOn w:val="Normal"/>
    <w:next w:val="Normal"/>
    <w:semiHidden/>
    <w:rsid w:val="00C67F62"/>
    <w:pPr>
      <w:tabs>
        <w:tab w:val="right" w:leader="dot" w:pos="8200"/>
      </w:tabs>
      <w:ind w:left="1040"/>
    </w:pPr>
    <w:rPr>
      <w:sz w:val="18"/>
    </w:rPr>
  </w:style>
  <w:style w:type="paragraph" w:styleId="INNH6">
    <w:name w:val="toc 6"/>
    <w:basedOn w:val="Normal"/>
    <w:next w:val="Normal"/>
    <w:semiHidden/>
    <w:rsid w:val="00C67F62"/>
    <w:pPr>
      <w:tabs>
        <w:tab w:val="right" w:leader="dot" w:pos="8200"/>
      </w:tabs>
      <w:ind w:left="1300"/>
    </w:pPr>
    <w:rPr>
      <w:sz w:val="18"/>
    </w:rPr>
  </w:style>
  <w:style w:type="paragraph" w:styleId="Sluttnotetekst">
    <w:name w:val="endnote text"/>
    <w:basedOn w:val="Normal"/>
    <w:semiHidden/>
    <w:rsid w:val="00C67F62"/>
    <w:rPr>
      <w:sz w:val="20"/>
    </w:rPr>
  </w:style>
  <w:style w:type="character" w:styleId="Sluttnotereferanse">
    <w:name w:val="endnote reference"/>
    <w:basedOn w:val="Standardskriftforavsnitt"/>
    <w:semiHidden/>
    <w:rsid w:val="00C67F62"/>
    <w:rPr>
      <w:vertAlign w:val="superscript"/>
    </w:rPr>
  </w:style>
  <w:style w:type="paragraph" w:styleId="Bunntekst">
    <w:name w:val="footer"/>
    <w:basedOn w:val="Normal"/>
    <w:link w:val="BunntekstTegn"/>
    <w:uiPriority w:val="99"/>
    <w:rsid w:val="00C67F62"/>
    <w:pPr>
      <w:tabs>
        <w:tab w:val="center" w:pos="4320"/>
        <w:tab w:val="right" w:pos="8640"/>
      </w:tabs>
    </w:pPr>
  </w:style>
  <w:style w:type="paragraph" w:styleId="Kildeliste">
    <w:name w:val="table of authorities"/>
    <w:basedOn w:val="Normal"/>
    <w:semiHidden/>
    <w:rsid w:val="00C67F62"/>
    <w:pPr>
      <w:keepLines/>
      <w:suppressAutoHyphens/>
      <w:ind w:left="794" w:hanging="794"/>
    </w:pPr>
  </w:style>
  <w:style w:type="paragraph" w:customStyle="1" w:styleId="Forsidetekst">
    <w:name w:val="Forsidetekst"/>
    <w:basedOn w:val="Dato"/>
    <w:rsid w:val="00C148C8"/>
    <w:pPr>
      <w:spacing w:before="240"/>
    </w:pPr>
  </w:style>
  <w:style w:type="paragraph" w:styleId="Bildetekst">
    <w:name w:val="caption"/>
    <w:next w:val="Normal"/>
    <w:qFormat/>
    <w:rsid w:val="000614F1"/>
    <w:pPr>
      <w:spacing w:after="240"/>
    </w:pPr>
    <w:rPr>
      <w:rFonts w:ascii="Trebuchet MS" w:hAnsi="Trebuchet MS"/>
      <w:sz w:val="22"/>
      <w:lang w:eastAsia="en-US"/>
    </w:rPr>
  </w:style>
  <w:style w:type="paragraph" w:styleId="Topptekst">
    <w:name w:val="header"/>
    <w:basedOn w:val="Normal"/>
    <w:rsid w:val="00593FD7"/>
    <w:pPr>
      <w:tabs>
        <w:tab w:val="center" w:pos="4536"/>
        <w:tab w:val="right" w:pos="9072"/>
      </w:tabs>
    </w:pPr>
  </w:style>
  <w:style w:type="character" w:styleId="Sidetall">
    <w:name w:val="page number"/>
    <w:basedOn w:val="Standardskriftforavsnitt"/>
    <w:rsid w:val="00C67F62"/>
  </w:style>
  <w:style w:type="paragraph" w:styleId="Bobletekst">
    <w:name w:val="Balloon Text"/>
    <w:basedOn w:val="Normal"/>
    <w:link w:val="BobletekstTegn"/>
    <w:rsid w:val="00A95BA7"/>
    <w:pPr>
      <w:spacing w:after="0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A95BA7"/>
    <w:rPr>
      <w:rFonts w:ascii="Tahoma" w:hAnsi="Tahoma" w:cs="Tahoma"/>
      <w:sz w:val="16"/>
      <w:szCs w:val="16"/>
      <w:lang w:eastAsia="en-US"/>
    </w:rPr>
  </w:style>
  <w:style w:type="paragraph" w:styleId="Meldingshode">
    <w:name w:val="Message Header"/>
    <w:aliases w:val="Forfattere"/>
    <w:basedOn w:val="Brdtekst"/>
    <w:link w:val="MeldingshodeTegn"/>
    <w:rsid w:val="00DE4C11"/>
    <w:pPr>
      <w:spacing w:line="240" w:lineRule="atLeast"/>
      <w:ind w:left="1077" w:hanging="1077"/>
      <w:jc w:val="center"/>
    </w:pPr>
    <w:rPr>
      <w:rFonts w:ascii="Arial" w:hAnsi="Arial"/>
      <w:sz w:val="44"/>
      <w:lang w:eastAsia="nb-NO"/>
    </w:rPr>
  </w:style>
  <w:style w:type="character" w:customStyle="1" w:styleId="MeldingshodeTegn">
    <w:name w:val="Meldingshode Tegn"/>
    <w:aliases w:val="Forfattere Tegn"/>
    <w:basedOn w:val="Standardskriftforavsnitt"/>
    <w:link w:val="Meldingshode"/>
    <w:rsid w:val="00DE4C11"/>
    <w:rPr>
      <w:rFonts w:ascii="Arial" w:hAnsi="Arial"/>
      <w:sz w:val="44"/>
    </w:rPr>
  </w:style>
  <w:style w:type="paragraph" w:customStyle="1" w:styleId="Oppgave-tittel">
    <w:name w:val="Oppgave-tittel"/>
    <w:basedOn w:val="Normal"/>
    <w:rsid w:val="00DE4C11"/>
    <w:pPr>
      <w:spacing w:before="360" w:line="240" w:lineRule="atLeast"/>
      <w:ind w:left="1077" w:hanging="1077"/>
      <w:jc w:val="center"/>
    </w:pPr>
    <w:rPr>
      <w:rFonts w:ascii="Arial" w:hAnsi="Arial"/>
      <w:sz w:val="52"/>
      <w:lang w:eastAsia="nb-NO"/>
    </w:rPr>
  </w:style>
  <w:style w:type="paragraph" w:customStyle="1" w:styleId="Datofelt">
    <w:name w:val="Datofelt"/>
    <w:basedOn w:val="Meldingshode"/>
    <w:rsid w:val="00DE4C11"/>
  </w:style>
  <w:style w:type="character" w:styleId="Plassholdertekst">
    <w:name w:val="Placeholder Text"/>
    <w:basedOn w:val="Standardskriftforavsnitt"/>
    <w:uiPriority w:val="99"/>
    <w:semiHidden/>
    <w:rsid w:val="00DE4C11"/>
    <w:rPr>
      <w:color w:val="808080"/>
    </w:rPr>
  </w:style>
  <w:style w:type="paragraph" w:styleId="Brdtekst">
    <w:name w:val="Body Text"/>
    <w:basedOn w:val="Normal"/>
    <w:link w:val="BrdtekstTegn"/>
    <w:rsid w:val="005C29DC"/>
    <w:rPr>
      <w:rFonts w:ascii="Aptos" w:hAnsi="Aptos"/>
    </w:rPr>
  </w:style>
  <w:style w:type="character" w:customStyle="1" w:styleId="BrdtekstTegn">
    <w:name w:val="Brødtekst Tegn"/>
    <w:basedOn w:val="Standardskriftforavsnitt"/>
    <w:link w:val="Brdtekst"/>
    <w:rsid w:val="005C29DC"/>
    <w:rPr>
      <w:rFonts w:ascii="Aptos" w:hAnsi="Aptos"/>
      <w:noProof/>
      <w:sz w:val="22"/>
      <w:lang w:eastAsia="en-US"/>
    </w:rPr>
  </w:style>
  <w:style w:type="paragraph" w:styleId="Revisjon">
    <w:name w:val="Revision"/>
    <w:hidden/>
    <w:uiPriority w:val="99"/>
    <w:semiHidden/>
    <w:rsid w:val="005D4380"/>
    <w:rPr>
      <w:rFonts w:ascii="Times New Roman" w:hAnsi="Times New Roman"/>
      <w:sz w:val="24"/>
      <w:lang w:eastAsia="en-US"/>
    </w:rPr>
  </w:style>
  <w:style w:type="character" w:styleId="Merknadsreferanse">
    <w:name w:val="annotation reference"/>
    <w:basedOn w:val="Standardskriftforavsnitt"/>
    <w:rsid w:val="005D4380"/>
    <w:rPr>
      <w:sz w:val="16"/>
      <w:szCs w:val="16"/>
    </w:rPr>
  </w:style>
  <w:style w:type="paragraph" w:styleId="Merknadstekst">
    <w:name w:val="annotation text"/>
    <w:basedOn w:val="Normal"/>
    <w:link w:val="MerknadstekstTegn"/>
    <w:rsid w:val="005D4380"/>
    <w:rPr>
      <w:sz w:val="20"/>
    </w:rPr>
  </w:style>
  <w:style w:type="character" w:customStyle="1" w:styleId="MerknadstekstTegn">
    <w:name w:val="Merknadstekst Tegn"/>
    <w:basedOn w:val="Standardskriftforavsnitt"/>
    <w:link w:val="Merknadstekst"/>
    <w:rsid w:val="005D4380"/>
    <w:rPr>
      <w:rFonts w:ascii="Times New Roman" w:hAnsi="Times New Roman"/>
      <w:lang w:eastAsia="en-US"/>
    </w:rPr>
  </w:style>
  <w:style w:type="paragraph" w:styleId="Kommentaremne">
    <w:name w:val="annotation subject"/>
    <w:basedOn w:val="Merknadstekst"/>
    <w:next w:val="Merknadstekst"/>
    <w:link w:val="KommentaremneTegn"/>
    <w:rsid w:val="005D4380"/>
    <w:rPr>
      <w:b/>
      <w:bCs/>
    </w:rPr>
  </w:style>
  <w:style w:type="character" w:customStyle="1" w:styleId="KommentaremneTegn">
    <w:name w:val="Kommentaremne Tegn"/>
    <w:basedOn w:val="MerknadstekstTegn"/>
    <w:link w:val="Kommentaremne"/>
    <w:rsid w:val="005D4380"/>
    <w:rPr>
      <w:rFonts w:ascii="Times New Roman" w:hAnsi="Times New Roman"/>
      <w:b/>
      <w:bCs/>
      <w:lang w:eastAsia="en-US"/>
    </w:rPr>
  </w:style>
  <w:style w:type="character" w:customStyle="1" w:styleId="BunntekstTegn">
    <w:name w:val="Bunntekst Tegn"/>
    <w:basedOn w:val="Standardskriftforavsnitt"/>
    <w:link w:val="Bunntekst"/>
    <w:uiPriority w:val="99"/>
    <w:rsid w:val="000606E3"/>
    <w:rPr>
      <w:rFonts w:ascii="Times New Roman" w:hAnsi="Times New Roman"/>
      <w:sz w:val="24"/>
      <w:lang w:eastAsia="en-US"/>
    </w:rPr>
  </w:style>
  <w:style w:type="paragraph" w:customStyle="1" w:styleId="Kolofon">
    <w:name w:val="Kolofon"/>
    <w:basedOn w:val="Normal"/>
    <w:qFormat/>
    <w:rsid w:val="005C29DC"/>
    <w:pPr>
      <w:suppressAutoHyphens/>
      <w:overflowPunct/>
      <w:textAlignment w:val="center"/>
    </w:pPr>
    <w:rPr>
      <w:rFonts w:ascii="Aptos" w:hAnsi="Aptos" w:cs="News Gothic Std"/>
      <w:color w:val="000000"/>
      <w:szCs w:val="24"/>
      <w:lang w:eastAsia="nb-NO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FC55C4"/>
    <w:pPr>
      <w:keepNext/>
      <w:keepLines/>
      <w:pageBreakBefore w:val="0"/>
      <w:widowControl/>
      <w:numPr>
        <w:numId w:val="0"/>
      </w:numPr>
      <w:spacing w:after="0" w:line="276" w:lineRule="auto"/>
      <w:outlineLvl w:val="9"/>
    </w:pPr>
    <w:rPr>
      <w:rFonts w:asciiTheme="majorHAnsi" w:eastAsiaTheme="majorEastAsia" w:hAnsiTheme="majorHAnsi" w:cstheme="majorBidi"/>
      <w:bCs/>
      <w:noProof w:val="0"/>
      <w:color w:val="365F91" w:themeColor="accent1" w:themeShade="BF"/>
      <w:kern w:val="0"/>
      <w:sz w:val="28"/>
      <w:szCs w:val="28"/>
      <w:lang w:val="nb-NO" w:eastAsia="nb-NO"/>
    </w:rPr>
  </w:style>
  <w:style w:type="paragraph" w:customStyle="1" w:styleId="Overskrift3unummerert">
    <w:name w:val="Overskrift 3 unummerert"/>
    <w:basedOn w:val="Overskrift3"/>
    <w:next w:val="Brdtekst"/>
    <w:qFormat/>
    <w:rsid w:val="00D97AE1"/>
    <w:pPr>
      <w:numPr>
        <w:ilvl w:val="0"/>
        <w:numId w:val="0"/>
      </w:numPr>
    </w:pPr>
  </w:style>
  <w:style w:type="character" w:customStyle="1" w:styleId="Overskrift2Tegn">
    <w:name w:val="Overskrift 2 Tegn"/>
    <w:basedOn w:val="Standardskriftforavsnitt"/>
    <w:link w:val="Overskrift2"/>
    <w:rsid w:val="005C29DC"/>
    <w:rPr>
      <w:rFonts w:ascii="Aptos SemiBold" w:hAnsi="Aptos SemiBold"/>
      <w:b/>
      <w:noProof/>
      <w:sz w:val="32"/>
      <w:lang w:val="en-GB" w:eastAsia="en-US"/>
    </w:rPr>
  </w:style>
  <w:style w:type="character" w:customStyle="1" w:styleId="Overskrift3Tegn">
    <w:name w:val="Overskrift 3 Tegn"/>
    <w:basedOn w:val="Standardskriftforavsnitt"/>
    <w:link w:val="Overskrift3"/>
    <w:rsid w:val="007717F3"/>
    <w:rPr>
      <w:rFonts w:ascii="Trebuchet MS" w:hAnsi="Trebuchet MS"/>
      <w:noProof/>
      <w:sz w:val="28"/>
      <w:lang w:val="en-GB" w:eastAsia="en-US"/>
    </w:rPr>
  </w:style>
  <w:style w:type="table" w:styleId="Tabellrutenett">
    <w:name w:val="Table Grid"/>
    <w:basedOn w:val="Vanligtabell"/>
    <w:rsid w:val="000B00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D67FA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0B3118CFCF3408F8DC03EBF0F31968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F21B812-5915-40DD-ACF1-42B76B695385}"/>
      </w:docPartPr>
      <w:docPartBody>
        <w:p w:rsidR="00000000" w:rsidRDefault="00000000">
          <w:pPr>
            <w:pStyle w:val="40B3118CFCF3408F8DC03EBF0F319684"/>
          </w:pPr>
          <w:r w:rsidRPr="00B76466">
            <w:t xml:space="preserve">(Klikk her og skriv inn </w:t>
          </w:r>
          <w:r>
            <w:t>forfatter</w:t>
          </w:r>
          <w:r w:rsidRPr="00B76466">
            <w:t>navn)</w:t>
          </w:r>
        </w:p>
      </w:docPartBody>
    </w:docPart>
    <w:docPart>
      <w:docPartPr>
        <w:name w:val="692AE499E8BF425995E03D5684CD9C4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6D38485-8CEE-43B0-9BB7-F715BC035297}"/>
      </w:docPartPr>
      <w:docPartBody>
        <w:p w:rsidR="00000000" w:rsidRDefault="00000000">
          <w:pPr>
            <w:pStyle w:val="692AE499E8BF425995E03D5684CD9C42"/>
          </w:pPr>
          <w:r w:rsidRPr="00C148C8">
            <w:t>(Klikk her og skriv inn hovedtittel)</w:t>
          </w:r>
        </w:p>
      </w:docPartBody>
    </w:docPart>
    <w:docPart>
      <w:docPartPr>
        <w:name w:val="CA1987F098984527BF6D77DC0044DD0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CCEB266-4021-4FF5-9A67-6EAD911223A1}"/>
      </w:docPartPr>
      <w:docPartBody>
        <w:p w:rsidR="00000000" w:rsidRDefault="00000000">
          <w:pPr>
            <w:pStyle w:val="CA1987F098984527BF6D77DC0044DD0C"/>
          </w:pPr>
          <w:r w:rsidRPr="00193991">
            <w:t>(Klikk her og skriv inn undertittel)</w:t>
          </w:r>
        </w:p>
      </w:docPartBody>
    </w:docPart>
    <w:docPart>
      <w:docPartPr>
        <w:name w:val="1E11EF9218FB4498B1909A6BB25C24B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67D07C1-3700-4A46-8213-B56AB397F5C1}"/>
      </w:docPartPr>
      <w:docPartBody>
        <w:p w:rsidR="00000000" w:rsidRDefault="00000000">
          <w:pPr>
            <w:pStyle w:val="1E11EF9218FB4498B1909A6BB25C24B7"/>
          </w:pPr>
          <w:r w:rsidRPr="00357662">
            <w:t xml:space="preserve">(Klikk her og skriv inn </w:t>
          </w:r>
          <w:r>
            <w:t xml:space="preserve">nr. og </w:t>
          </w:r>
          <w:r w:rsidRPr="00357662">
            <w:t>år [åååå])</w:t>
          </w:r>
        </w:p>
      </w:docPartBody>
    </w:docPart>
    <w:docPart>
      <w:docPartPr>
        <w:name w:val="5594F87211464D6C8E1364018A765B8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0209414-6B35-4F40-BE50-B25B122BDC82}"/>
      </w:docPartPr>
      <w:docPartBody>
        <w:p w:rsidR="00000000" w:rsidRDefault="00000000">
          <w:pPr>
            <w:pStyle w:val="5594F87211464D6C8E1364018A765B83"/>
          </w:pPr>
          <w:r w:rsidRPr="00357662">
            <w:t>(Klikk her og skriv inn år [åååå])</w:t>
          </w:r>
        </w:p>
      </w:docPartBody>
    </w:docPart>
    <w:docPart>
      <w:docPartPr>
        <w:name w:val="022F109C0AA54C388C5D32F9E709DF9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951B9042-0135-473C-8C5C-D0546A7031A6}"/>
      </w:docPartPr>
      <w:docPartBody>
        <w:p w:rsidR="00000000" w:rsidRDefault="00000000">
          <w:pPr>
            <w:pStyle w:val="022F109C0AA54C388C5D32F9E709DF99"/>
          </w:pPr>
          <w:r w:rsidRPr="00357662">
            <w:t xml:space="preserve">(Klikk her og skriv inn </w:t>
          </w:r>
          <w:r>
            <w:t xml:space="preserve">nr. og </w:t>
          </w:r>
          <w:r w:rsidRPr="00357662">
            <w:t>år [åååå])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ews Gothic Std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AB6"/>
    <w:rsid w:val="00597AB6"/>
    <w:rsid w:val="005F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b-NO" w:eastAsia="nb-N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40B3118CFCF3408F8DC03EBF0F319684">
    <w:name w:val="40B3118CFCF3408F8DC03EBF0F319684"/>
  </w:style>
  <w:style w:type="paragraph" w:customStyle="1" w:styleId="692AE499E8BF425995E03D5684CD9C42">
    <w:name w:val="692AE499E8BF425995E03D5684CD9C42"/>
  </w:style>
  <w:style w:type="paragraph" w:customStyle="1" w:styleId="CA1987F098984527BF6D77DC0044DD0C">
    <w:name w:val="CA1987F098984527BF6D77DC0044DD0C"/>
  </w:style>
  <w:style w:type="paragraph" w:customStyle="1" w:styleId="1E11EF9218FB4498B1909A6BB25C24B7">
    <w:name w:val="1E11EF9218FB4498B1909A6BB25C24B7"/>
  </w:style>
  <w:style w:type="paragraph" w:customStyle="1" w:styleId="5594F87211464D6C8E1364018A765B83">
    <w:name w:val="5594F87211464D6C8E1364018A765B83"/>
  </w:style>
  <w:style w:type="paragraph" w:customStyle="1" w:styleId="022F109C0AA54C388C5D32F9E709DF99">
    <w:name w:val="022F109C0AA54C388C5D32F9E709DF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76083-9087-F84F-BFD2-500129320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oppdragsrapport-2025</Template>
  <TotalTime>10</TotalTime>
  <Pages>9</Pages>
  <Words>313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PhD-mal</vt:lpstr>
    </vt:vector>
  </TitlesOfParts>
  <Manager/>
  <Company>Høgskolen i Innlandet</Company>
  <LinksUpToDate>false</LinksUpToDate>
  <CharactersWithSpaces>1973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Oppdragsrapport</dc:title>
  <dc:subject/>
  <dc:creator>Gro Vasbotten</dc:creator>
  <cp:keywords/>
  <dc:description/>
  <cp:lastModifiedBy>Gro Vasbotten</cp:lastModifiedBy>
  <cp:revision>1</cp:revision>
  <cp:lastPrinted>2015-10-16T19:10:00Z</cp:lastPrinted>
  <dcterms:created xsi:type="dcterms:W3CDTF">2025-08-19T07:23:00Z</dcterms:created>
  <dcterms:modified xsi:type="dcterms:W3CDTF">2025-08-19T07:34:00Z</dcterms:modified>
  <cp:category/>
</cp:coreProperties>
</file>